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74435" w14:textId="736885BC" w:rsidR="00E81978" w:rsidRPr="00621327" w:rsidRDefault="004C0207" w:rsidP="00621327">
      <w:pPr>
        <w:ind w:left="720" w:firstLine="0"/>
        <w:jc w:val="center"/>
      </w:pPr>
      <w:sdt>
        <w:sdtPr>
          <w:alias w:val="Title:"/>
          <w:tag w:val="Title:"/>
          <w:id w:val="726351117"/>
          <w:placeholder>
            <w:docPart w:val="2EC3911710684ABD8480ADDD1D298FEA"/>
          </w:placeholder>
          <w:dataBinding w:prefixMappings="xmlns:ns0='http://purl.org/dc/elements/1.1/' xmlns:ns1='http://schemas.openxmlformats.org/package/2006/metadata/core-properties' " w:xpath="/ns1:coreProperties[1]/ns0:title[1]" w:storeItemID="{6C3C8BC8-F283-45AE-878A-BAB7291924A1}"/>
          <w:text w:multiLine="1"/>
        </w:sdtPr>
        <w:sdtEndPr/>
        <w:sdtContent>
          <w:r>
            <w:t>Journal Article Critique of</w:t>
          </w:r>
        </w:sdtContent>
      </w:sdt>
    </w:p>
    <w:p w14:paraId="64508576" w14:textId="77777777" w:rsidR="00621327" w:rsidRPr="00621327" w:rsidRDefault="00621327" w:rsidP="00CB5939">
      <w:pPr>
        <w:ind w:left="720" w:firstLine="0"/>
      </w:pPr>
      <w:r w:rsidRPr="00621327">
        <w:t>Nimon, K. F., &amp; Oswald, F. L. (2013). Understanding the results of multiple linear</w:t>
      </w:r>
    </w:p>
    <w:p w14:paraId="001CE267" w14:textId="77777777" w:rsidR="00621327" w:rsidRPr="0084627D" w:rsidRDefault="0084627D" w:rsidP="00621327">
      <w:pPr>
        <w:ind w:left="720" w:firstLine="0"/>
        <w:jc w:val="center"/>
        <w:rPr>
          <w:i/>
        </w:rPr>
      </w:pPr>
      <w:r w:rsidRPr="00621327">
        <w:t>regression beyond</w:t>
      </w:r>
      <w:r w:rsidR="00621327" w:rsidRPr="00621327">
        <w:t xml:space="preserve"> standardized regression coefficients. </w:t>
      </w:r>
      <w:r w:rsidR="00621327" w:rsidRPr="0084627D">
        <w:rPr>
          <w:i/>
        </w:rPr>
        <w:t>Organizational Research</w:t>
      </w:r>
    </w:p>
    <w:p w14:paraId="6F26376C" w14:textId="77777777" w:rsidR="00E81978" w:rsidRPr="00621327" w:rsidRDefault="00CB5939" w:rsidP="00CB5939">
      <w:pPr>
        <w:ind w:left="720" w:firstLine="0"/>
      </w:pPr>
      <w:r w:rsidRPr="0084627D">
        <w:rPr>
          <w:i/>
        </w:rPr>
        <w:t xml:space="preserve">       </w:t>
      </w:r>
      <w:r w:rsidR="00621327" w:rsidRPr="0084627D">
        <w:rPr>
          <w:i/>
        </w:rPr>
        <w:t>Methods</w:t>
      </w:r>
      <w:r w:rsidR="00621327" w:rsidRPr="00621327">
        <w:t>, 16(4), 650-674.</w:t>
      </w:r>
    </w:p>
    <w:p w14:paraId="5E254547" w14:textId="77777777" w:rsidR="00E40051" w:rsidRDefault="00E40051" w:rsidP="00621327">
      <w:pPr>
        <w:ind w:left="720" w:firstLine="0"/>
        <w:jc w:val="center"/>
      </w:pPr>
    </w:p>
    <w:p w14:paraId="5D1024C0" w14:textId="77777777" w:rsidR="00E40051" w:rsidRDefault="00E40051" w:rsidP="00621327">
      <w:pPr>
        <w:ind w:left="720" w:firstLine="0"/>
        <w:jc w:val="center"/>
      </w:pPr>
    </w:p>
    <w:p w14:paraId="00C8C643" w14:textId="77777777" w:rsidR="00E40051" w:rsidRDefault="00E40051" w:rsidP="00621327">
      <w:pPr>
        <w:ind w:left="720" w:firstLine="0"/>
        <w:jc w:val="center"/>
      </w:pPr>
    </w:p>
    <w:p w14:paraId="2829184F" w14:textId="4F5EBEC1" w:rsidR="00621327" w:rsidRPr="00621327" w:rsidRDefault="00621327" w:rsidP="00621327">
      <w:pPr>
        <w:ind w:left="720" w:firstLine="0"/>
        <w:jc w:val="center"/>
      </w:pPr>
      <w:r w:rsidRPr="00621327">
        <w:t>Jon Musgrave</w:t>
      </w:r>
    </w:p>
    <w:p w14:paraId="4B964A1E" w14:textId="77777777" w:rsidR="00621327" w:rsidRPr="00621327" w:rsidRDefault="00621327" w:rsidP="00621327">
      <w:pPr>
        <w:ind w:left="720" w:firstLine="0"/>
        <w:jc w:val="center"/>
      </w:pPr>
      <w:r w:rsidRPr="00621327">
        <w:t>Indiana State University</w:t>
      </w:r>
    </w:p>
    <w:p w14:paraId="5FA63C4F" w14:textId="77777777" w:rsidR="00621327" w:rsidRPr="00621327" w:rsidRDefault="00621327" w:rsidP="00621327">
      <w:pPr>
        <w:ind w:left="720" w:firstLine="0"/>
      </w:pPr>
    </w:p>
    <w:p w14:paraId="0764939F" w14:textId="316AAB24" w:rsidR="00E81978" w:rsidRDefault="00E81978" w:rsidP="00621327">
      <w:pPr>
        <w:ind w:left="720" w:firstLine="0"/>
      </w:pPr>
    </w:p>
    <w:p w14:paraId="643463C3" w14:textId="48E41375" w:rsidR="00E40051" w:rsidRDefault="00E40051" w:rsidP="00621327">
      <w:pPr>
        <w:ind w:left="720" w:firstLine="0"/>
      </w:pPr>
    </w:p>
    <w:p w14:paraId="70CB48F7" w14:textId="41BB274A" w:rsidR="00E40051" w:rsidRDefault="00E40051" w:rsidP="00621327">
      <w:pPr>
        <w:ind w:left="720" w:firstLine="0"/>
      </w:pPr>
    </w:p>
    <w:p w14:paraId="43DF0997" w14:textId="5E7FB92D" w:rsidR="00E40051" w:rsidRDefault="00E40051" w:rsidP="00621327">
      <w:pPr>
        <w:ind w:left="720" w:firstLine="0"/>
      </w:pPr>
    </w:p>
    <w:p w14:paraId="64EFCC96" w14:textId="557F8E88" w:rsidR="00E40051" w:rsidRDefault="00E40051" w:rsidP="00621327">
      <w:pPr>
        <w:ind w:left="720" w:firstLine="0"/>
      </w:pPr>
    </w:p>
    <w:p w14:paraId="198BCCC1" w14:textId="366BBDAA" w:rsidR="00E40051" w:rsidRDefault="00E40051" w:rsidP="00621327">
      <w:pPr>
        <w:ind w:left="720" w:firstLine="0"/>
      </w:pPr>
    </w:p>
    <w:p w14:paraId="5E5801FD" w14:textId="715141F1" w:rsidR="00E40051" w:rsidRDefault="00E40051" w:rsidP="00621327">
      <w:pPr>
        <w:ind w:left="720" w:firstLine="0"/>
      </w:pPr>
    </w:p>
    <w:p w14:paraId="555B9E21" w14:textId="36CE4143" w:rsidR="00E40051" w:rsidRDefault="00E40051" w:rsidP="00621327">
      <w:pPr>
        <w:ind w:left="720" w:firstLine="0"/>
      </w:pPr>
    </w:p>
    <w:p w14:paraId="21AA890C" w14:textId="77777777" w:rsidR="00E40051" w:rsidRDefault="00E40051" w:rsidP="00621327">
      <w:pPr>
        <w:ind w:left="720" w:firstLine="0"/>
      </w:pPr>
    </w:p>
    <w:p w14:paraId="3535C870" w14:textId="6B573BEA" w:rsidR="00E40051" w:rsidRDefault="00E40051" w:rsidP="00621327">
      <w:pPr>
        <w:ind w:left="720" w:firstLine="0"/>
      </w:pPr>
    </w:p>
    <w:p w14:paraId="4EA71FFD" w14:textId="77777777" w:rsidR="004C0207" w:rsidRDefault="004C0207" w:rsidP="00621327">
      <w:pPr>
        <w:ind w:left="720" w:firstLine="0"/>
      </w:pPr>
      <w:bookmarkStart w:id="0" w:name="_GoBack"/>
      <w:bookmarkEnd w:id="0"/>
    </w:p>
    <w:p w14:paraId="0CA267F0" w14:textId="4D7A1344" w:rsidR="00E40051" w:rsidRDefault="00E40051" w:rsidP="00621327">
      <w:pPr>
        <w:ind w:left="720" w:firstLine="0"/>
      </w:pPr>
    </w:p>
    <w:sdt>
      <w:sdtPr>
        <w:rPr>
          <w:rFonts w:asciiTheme="minorHAnsi" w:eastAsiaTheme="minorEastAsia" w:hAnsiTheme="minorHAnsi" w:cstheme="minorBidi"/>
          <w:b w:val="0"/>
          <w:szCs w:val="24"/>
        </w:rPr>
        <w:id w:val="-1699232074"/>
        <w:docPartObj>
          <w:docPartGallery w:val="Table of Contents"/>
          <w:docPartUnique/>
        </w:docPartObj>
      </w:sdtPr>
      <w:sdtEndPr>
        <w:rPr>
          <w:bCs/>
          <w:noProof/>
        </w:rPr>
      </w:sdtEndPr>
      <w:sdtContent>
        <w:p w14:paraId="48D62372" w14:textId="6BD6DDD9" w:rsidR="00E40051" w:rsidRPr="00E40051" w:rsidRDefault="00E40051" w:rsidP="00E40051">
          <w:pPr>
            <w:pStyle w:val="TOCHeading"/>
            <w:jc w:val="center"/>
            <w:rPr>
              <w:b w:val="0"/>
            </w:rPr>
          </w:pPr>
          <w:r w:rsidRPr="00E40051">
            <w:rPr>
              <w:b w:val="0"/>
            </w:rPr>
            <w:t>Table of Contents</w:t>
          </w:r>
        </w:p>
        <w:p w14:paraId="116F4EE7" w14:textId="56378B29" w:rsidR="00E40051" w:rsidRPr="00E40051" w:rsidRDefault="00E40051" w:rsidP="00E40051">
          <w:pPr>
            <w:pStyle w:val="TOC1"/>
            <w:tabs>
              <w:tab w:val="right" w:leader="dot" w:pos="9350"/>
            </w:tabs>
            <w:spacing w:after="0"/>
            <w:rPr>
              <w:noProof/>
            </w:rPr>
          </w:pPr>
          <w:r>
            <w:fldChar w:fldCharType="begin"/>
          </w:r>
          <w:r>
            <w:instrText xml:space="preserve"> TOC \o "1-3" \h \z \u </w:instrText>
          </w:r>
          <w:r>
            <w:fldChar w:fldCharType="separate"/>
          </w:r>
          <w:hyperlink w:anchor="_Toc509448820" w:history="1">
            <w:r w:rsidRPr="00E40051">
              <w:rPr>
                <w:rStyle w:val="Hyperlink"/>
                <w:bCs/>
                <w:noProof/>
              </w:rPr>
              <w:t>Abstract</w:t>
            </w:r>
            <w:r w:rsidRPr="00E40051">
              <w:rPr>
                <w:noProof/>
                <w:webHidden/>
              </w:rPr>
              <w:tab/>
            </w:r>
            <w:r w:rsidRPr="00E40051">
              <w:rPr>
                <w:noProof/>
                <w:webHidden/>
              </w:rPr>
              <w:fldChar w:fldCharType="begin"/>
            </w:r>
            <w:r w:rsidRPr="00E40051">
              <w:rPr>
                <w:noProof/>
                <w:webHidden/>
              </w:rPr>
              <w:instrText xml:space="preserve"> PAGEREF _Toc509448820 \h </w:instrText>
            </w:r>
            <w:r w:rsidRPr="00E40051">
              <w:rPr>
                <w:noProof/>
                <w:webHidden/>
              </w:rPr>
            </w:r>
            <w:r w:rsidRPr="00E40051">
              <w:rPr>
                <w:noProof/>
                <w:webHidden/>
              </w:rPr>
              <w:fldChar w:fldCharType="separate"/>
            </w:r>
            <w:r>
              <w:rPr>
                <w:noProof/>
                <w:webHidden/>
              </w:rPr>
              <w:t>3</w:t>
            </w:r>
            <w:r w:rsidRPr="00E40051">
              <w:rPr>
                <w:noProof/>
                <w:webHidden/>
              </w:rPr>
              <w:fldChar w:fldCharType="end"/>
            </w:r>
          </w:hyperlink>
        </w:p>
        <w:p w14:paraId="7632B2A1" w14:textId="2B128611" w:rsidR="00E40051" w:rsidRDefault="004C0207" w:rsidP="00E40051">
          <w:pPr>
            <w:pStyle w:val="TOC1"/>
            <w:tabs>
              <w:tab w:val="right" w:leader="dot" w:pos="9350"/>
            </w:tabs>
            <w:spacing w:after="0"/>
            <w:rPr>
              <w:noProof/>
            </w:rPr>
          </w:pPr>
          <w:hyperlink w:anchor="_Toc509448821" w:history="1">
            <w:r w:rsidR="00E40051" w:rsidRPr="00E40051">
              <w:rPr>
                <w:rStyle w:val="Hyperlink"/>
                <w:bCs/>
                <w:noProof/>
              </w:rPr>
              <w:t>Journal Article Critique of</w:t>
            </w:r>
            <w:r w:rsidR="00E40051" w:rsidRPr="00E40051">
              <w:rPr>
                <w:noProof/>
                <w:webHidden/>
              </w:rPr>
              <w:tab/>
            </w:r>
            <w:r w:rsidR="00E40051" w:rsidRPr="00E40051">
              <w:rPr>
                <w:noProof/>
                <w:webHidden/>
              </w:rPr>
              <w:fldChar w:fldCharType="begin"/>
            </w:r>
            <w:r w:rsidR="00E40051" w:rsidRPr="00E40051">
              <w:rPr>
                <w:noProof/>
                <w:webHidden/>
              </w:rPr>
              <w:instrText xml:space="preserve"> PAGEREF _Toc509448821 \h </w:instrText>
            </w:r>
            <w:r w:rsidR="00E40051" w:rsidRPr="00E40051">
              <w:rPr>
                <w:noProof/>
                <w:webHidden/>
              </w:rPr>
            </w:r>
            <w:r w:rsidR="00E40051" w:rsidRPr="00E40051">
              <w:rPr>
                <w:noProof/>
                <w:webHidden/>
              </w:rPr>
              <w:fldChar w:fldCharType="separate"/>
            </w:r>
            <w:r w:rsidR="00E40051">
              <w:rPr>
                <w:noProof/>
                <w:webHidden/>
              </w:rPr>
              <w:t>4</w:t>
            </w:r>
            <w:r w:rsidR="00E40051" w:rsidRPr="00E40051">
              <w:rPr>
                <w:noProof/>
                <w:webHidden/>
              </w:rPr>
              <w:fldChar w:fldCharType="end"/>
            </w:r>
          </w:hyperlink>
        </w:p>
        <w:p w14:paraId="11FBCBF8" w14:textId="2CDEC1B1" w:rsidR="00E40051" w:rsidRDefault="004C0207" w:rsidP="00E40051">
          <w:pPr>
            <w:pStyle w:val="TOC1"/>
            <w:tabs>
              <w:tab w:val="right" w:leader="dot" w:pos="9350"/>
            </w:tabs>
            <w:spacing w:after="0"/>
            <w:rPr>
              <w:noProof/>
            </w:rPr>
          </w:pPr>
          <w:hyperlink w:anchor="_Toc509448822" w:history="1">
            <w:r w:rsidR="00E40051" w:rsidRPr="00404F86">
              <w:rPr>
                <w:rStyle w:val="Hyperlink"/>
                <w:noProof/>
              </w:rPr>
              <w:t>Problem Statement</w:t>
            </w:r>
            <w:r w:rsidR="00E40051">
              <w:rPr>
                <w:noProof/>
                <w:webHidden/>
              </w:rPr>
              <w:tab/>
            </w:r>
            <w:r w:rsidR="00E40051">
              <w:rPr>
                <w:noProof/>
                <w:webHidden/>
              </w:rPr>
              <w:fldChar w:fldCharType="begin"/>
            </w:r>
            <w:r w:rsidR="00E40051">
              <w:rPr>
                <w:noProof/>
                <w:webHidden/>
              </w:rPr>
              <w:instrText xml:space="preserve"> PAGEREF _Toc509448822 \h </w:instrText>
            </w:r>
            <w:r w:rsidR="00E40051">
              <w:rPr>
                <w:noProof/>
                <w:webHidden/>
              </w:rPr>
            </w:r>
            <w:r w:rsidR="00E40051">
              <w:rPr>
                <w:noProof/>
                <w:webHidden/>
              </w:rPr>
              <w:fldChar w:fldCharType="separate"/>
            </w:r>
            <w:r w:rsidR="00E40051">
              <w:rPr>
                <w:noProof/>
                <w:webHidden/>
              </w:rPr>
              <w:t>4</w:t>
            </w:r>
            <w:r w:rsidR="00E40051">
              <w:rPr>
                <w:noProof/>
                <w:webHidden/>
              </w:rPr>
              <w:fldChar w:fldCharType="end"/>
            </w:r>
          </w:hyperlink>
        </w:p>
        <w:p w14:paraId="03CC97C7" w14:textId="7EF44BE5" w:rsidR="00E40051" w:rsidRDefault="004C0207" w:rsidP="00E40051">
          <w:pPr>
            <w:pStyle w:val="TOC1"/>
            <w:tabs>
              <w:tab w:val="right" w:leader="dot" w:pos="9350"/>
            </w:tabs>
            <w:spacing w:after="0"/>
            <w:rPr>
              <w:noProof/>
            </w:rPr>
          </w:pPr>
          <w:hyperlink w:anchor="_Toc509448823" w:history="1">
            <w:r w:rsidR="00E40051" w:rsidRPr="00404F86">
              <w:rPr>
                <w:rStyle w:val="Hyperlink"/>
                <w:noProof/>
              </w:rPr>
              <w:t>Review of the Literature</w:t>
            </w:r>
            <w:r w:rsidR="00E40051">
              <w:rPr>
                <w:noProof/>
                <w:webHidden/>
              </w:rPr>
              <w:tab/>
            </w:r>
            <w:r w:rsidR="00E40051">
              <w:rPr>
                <w:noProof/>
                <w:webHidden/>
              </w:rPr>
              <w:fldChar w:fldCharType="begin"/>
            </w:r>
            <w:r w:rsidR="00E40051">
              <w:rPr>
                <w:noProof/>
                <w:webHidden/>
              </w:rPr>
              <w:instrText xml:space="preserve"> PAGEREF _Toc509448823 \h </w:instrText>
            </w:r>
            <w:r w:rsidR="00E40051">
              <w:rPr>
                <w:noProof/>
                <w:webHidden/>
              </w:rPr>
            </w:r>
            <w:r w:rsidR="00E40051">
              <w:rPr>
                <w:noProof/>
                <w:webHidden/>
              </w:rPr>
              <w:fldChar w:fldCharType="separate"/>
            </w:r>
            <w:r w:rsidR="00E40051">
              <w:rPr>
                <w:noProof/>
                <w:webHidden/>
              </w:rPr>
              <w:t>4</w:t>
            </w:r>
            <w:r w:rsidR="00E40051">
              <w:rPr>
                <w:noProof/>
                <w:webHidden/>
              </w:rPr>
              <w:fldChar w:fldCharType="end"/>
            </w:r>
          </w:hyperlink>
        </w:p>
        <w:p w14:paraId="5AE766FD" w14:textId="7EFC0A62" w:rsidR="00E40051" w:rsidRDefault="004C0207" w:rsidP="00E40051">
          <w:pPr>
            <w:pStyle w:val="TOC1"/>
            <w:tabs>
              <w:tab w:val="right" w:leader="dot" w:pos="9350"/>
            </w:tabs>
            <w:spacing w:after="0"/>
            <w:rPr>
              <w:noProof/>
            </w:rPr>
          </w:pPr>
          <w:hyperlink w:anchor="_Toc509448824" w:history="1">
            <w:r w:rsidR="00E40051" w:rsidRPr="00404F86">
              <w:rPr>
                <w:rStyle w:val="Hyperlink"/>
                <w:noProof/>
              </w:rPr>
              <w:t>Hypothesis</w:t>
            </w:r>
            <w:r w:rsidR="00E40051">
              <w:rPr>
                <w:noProof/>
                <w:webHidden/>
              </w:rPr>
              <w:tab/>
            </w:r>
            <w:r w:rsidR="00E40051">
              <w:rPr>
                <w:noProof/>
                <w:webHidden/>
              </w:rPr>
              <w:fldChar w:fldCharType="begin"/>
            </w:r>
            <w:r w:rsidR="00E40051">
              <w:rPr>
                <w:noProof/>
                <w:webHidden/>
              </w:rPr>
              <w:instrText xml:space="preserve"> PAGEREF _Toc509448824 \h </w:instrText>
            </w:r>
            <w:r w:rsidR="00E40051">
              <w:rPr>
                <w:noProof/>
                <w:webHidden/>
              </w:rPr>
            </w:r>
            <w:r w:rsidR="00E40051">
              <w:rPr>
                <w:noProof/>
                <w:webHidden/>
              </w:rPr>
              <w:fldChar w:fldCharType="separate"/>
            </w:r>
            <w:r w:rsidR="00E40051">
              <w:rPr>
                <w:noProof/>
                <w:webHidden/>
              </w:rPr>
              <w:t>4</w:t>
            </w:r>
            <w:r w:rsidR="00E40051">
              <w:rPr>
                <w:noProof/>
                <w:webHidden/>
              </w:rPr>
              <w:fldChar w:fldCharType="end"/>
            </w:r>
          </w:hyperlink>
        </w:p>
        <w:p w14:paraId="7A66CC80" w14:textId="4E20D615" w:rsidR="00E40051" w:rsidRDefault="004C0207" w:rsidP="00E40051">
          <w:pPr>
            <w:pStyle w:val="TOC1"/>
            <w:tabs>
              <w:tab w:val="right" w:leader="dot" w:pos="9350"/>
            </w:tabs>
            <w:spacing w:after="0"/>
            <w:rPr>
              <w:noProof/>
            </w:rPr>
          </w:pPr>
          <w:hyperlink w:anchor="_Toc509448825" w:history="1">
            <w:r w:rsidR="00E40051" w:rsidRPr="00404F86">
              <w:rPr>
                <w:rStyle w:val="Hyperlink"/>
                <w:noProof/>
              </w:rPr>
              <w:t>Objectives</w:t>
            </w:r>
            <w:r w:rsidR="00E40051">
              <w:rPr>
                <w:noProof/>
                <w:webHidden/>
              </w:rPr>
              <w:tab/>
            </w:r>
            <w:r w:rsidR="00E40051">
              <w:rPr>
                <w:noProof/>
                <w:webHidden/>
              </w:rPr>
              <w:fldChar w:fldCharType="begin"/>
            </w:r>
            <w:r w:rsidR="00E40051">
              <w:rPr>
                <w:noProof/>
                <w:webHidden/>
              </w:rPr>
              <w:instrText xml:space="preserve"> PAGEREF _Toc509448825 \h </w:instrText>
            </w:r>
            <w:r w:rsidR="00E40051">
              <w:rPr>
                <w:noProof/>
                <w:webHidden/>
              </w:rPr>
            </w:r>
            <w:r w:rsidR="00E40051">
              <w:rPr>
                <w:noProof/>
                <w:webHidden/>
              </w:rPr>
              <w:fldChar w:fldCharType="separate"/>
            </w:r>
            <w:r w:rsidR="00E40051">
              <w:rPr>
                <w:noProof/>
                <w:webHidden/>
              </w:rPr>
              <w:t>4</w:t>
            </w:r>
            <w:r w:rsidR="00E40051">
              <w:rPr>
                <w:noProof/>
                <w:webHidden/>
              </w:rPr>
              <w:fldChar w:fldCharType="end"/>
            </w:r>
          </w:hyperlink>
        </w:p>
        <w:p w14:paraId="54C04D79" w14:textId="0F355A47" w:rsidR="00E40051" w:rsidRDefault="004C0207" w:rsidP="00E40051">
          <w:pPr>
            <w:pStyle w:val="TOC1"/>
            <w:tabs>
              <w:tab w:val="right" w:leader="dot" w:pos="9350"/>
            </w:tabs>
            <w:spacing w:after="0"/>
            <w:rPr>
              <w:noProof/>
            </w:rPr>
          </w:pPr>
          <w:hyperlink w:anchor="_Toc509448826" w:history="1">
            <w:r w:rsidR="00E40051" w:rsidRPr="00404F86">
              <w:rPr>
                <w:rStyle w:val="Hyperlink"/>
                <w:noProof/>
              </w:rPr>
              <w:t>Methodology</w:t>
            </w:r>
            <w:r w:rsidR="00E40051">
              <w:rPr>
                <w:noProof/>
                <w:webHidden/>
              </w:rPr>
              <w:tab/>
            </w:r>
            <w:r w:rsidR="00E40051">
              <w:rPr>
                <w:noProof/>
                <w:webHidden/>
              </w:rPr>
              <w:fldChar w:fldCharType="begin"/>
            </w:r>
            <w:r w:rsidR="00E40051">
              <w:rPr>
                <w:noProof/>
                <w:webHidden/>
              </w:rPr>
              <w:instrText xml:space="preserve"> PAGEREF _Toc509448826 \h </w:instrText>
            </w:r>
            <w:r w:rsidR="00E40051">
              <w:rPr>
                <w:noProof/>
                <w:webHidden/>
              </w:rPr>
            </w:r>
            <w:r w:rsidR="00E40051">
              <w:rPr>
                <w:noProof/>
                <w:webHidden/>
              </w:rPr>
              <w:fldChar w:fldCharType="separate"/>
            </w:r>
            <w:r w:rsidR="00E40051">
              <w:rPr>
                <w:noProof/>
                <w:webHidden/>
              </w:rPr>
              <w:t>5</w:t>
            </w:r>
            <w:r w:rsidR="00E40051">
              <w:rPr>
                <w:noProof/>
                <w:webHidden/>
              </w:rPr>
              <w:fldChar w:fldCharType="end"/>
            </w:r>
          </w:hyperlink>
        </w:p>
        <w:p w14:paraId="70690846" w14:textId="65A5F8A8" w:rsidR="00E40051" w:rsidRDefault="004C0207" w:rsidP="00E40051">
          <w:pPr>
            <w:pStyle w:val="TOC1"/>
            <w:tabs>
              <w:tab w:val="right" w:leader="dot" w:pos="9350"/>
            </w:tabs>
            <w:spacing w:after="0"/>
            <w:rPr>
              <w:noProof/>
            </w:rPr>
          </w:pPr>
          <w:hyperlink w:anchor="_Toc509448827" w:history="1">
            <w:r w:rsidR="00E40051" w:rsidRPr="00404F86">
              <w:rPr>
                <w:rStyle w:val="Hyperlink"/>
                <w:noProof/>
              </w:rPr>
              <w:t>Findings</w:t>
            </w:r>
            <w:r w:rsidR="00E40051">
              <w:rPr>
                <w:noProof/>
                <w:webHidden/>
              </w:rPr>
              <w:tab/>
            </w:r>
            <w:r w:rsidR="00E40051">
              <w:rPr>
                <w:noProof/>
                <w:webHidden/>
              </w:rPr>
              <w:fldChar w:fldCharType="begin"/>
            </w:r>
            <w:r w:rsidR="00E40051">
              <w:rPr>
                <w:noProof/>
                <w:webHidden/>
              </w:rPr>
              <w:instrText xml:space="preserve"> PAGEREF _Toc509448827 \h </w:instrText>
            </w:r>
            <w:r w:rsidR="00E40051">
              <w:rPr>
                <w:noProof/>
                <w:webHidden/>
              </w:rPr>
            </w:r>
            <w:r w:rsidR="00E40051">
              <w:rPr>
                <w:noProof/>
                <w:webHidden/>
              </w:rPr>
              <w:fldChar w:fldCharType="separate"/>
            </w:r>
            <w:r w:rsidR="00E40051">
              <w:rPr>
                <w:noProof/>
                <w:webHidden/>
              </w:rPr>
              <w:t>5</w:t>
            </w:r>
            <w:r w:rsidR="00E40051">
              <w:rPr>
                <w:noProof/>
                <w:webHidden/>
              </w:rPr>
              <w:fldChar w:fldCharType="end"/>
            </w:r>
          </w:hyperlink>
        </w:p>
        <w:p w14:paraId="086F6629" w14:textId="7F0A62FF" w:rsidR="00E40051" w:rsidRDefault="004C0207" w:rsidP="00E40051">
          <w:pPr>
            <w:pStyle w:val="TOC1"/>
            <w:tabs>
              <w:tab w:val="right" w:leader="dot" w:pos="9350"/>
            </w:tabs>
            <w:spacing w:after="0"/>
            <w:rPr>
              <w:noProof/>
            </w:rPr>
          </w:pPr>
          <w:hyperlink w:anchor="_Toc509448828" w:history="1">
            <w:r w:rsidR="00E40051" w:rsidRPr="00404F86">
              <w:rPr>
                <w:rStyle w:val="Hyperlink"/>
                <w:noProof/>
              </w:rPr>
              <w:t>Conclusion</w:t>
            </w:r>
            <w:r w:rsidR="00E40051">
              <w:rPr>
                <w:noProof/>
                <w:webHidden/>
              </w:rPr>
              <w:tab/>
            </w:r>
            <w:r w:rsidR="00E40051">
              <w:rPr>
                <w:noProof/>
                <w:webHidden/>
              </w:rPr>
              <w:fldChar w:fldCharType="begin"/>
            </w:r>
            <w:r w:rsidR="00E40051">
              <w:rPr>
                <w:noProof/>
                <w:webHidden/>
              </w:rPr>
              <w:instrText xml:space="preserve"> PAGEREF _Toc509448828 \h </w:instrText>
            </w:r>
            <w:r w:rsidR="00E40051">
              <w:rPr>
                <w:noProof/>
                <w:webHidden/>
              </w:rPr>
            </w:r>
            <w:r w:rsidR="00E40051">
              <w:rPr>
                <w:noProof/>
                <w:webHidden/>
              </w:rPr>
              <w:fldChar w:fldCharType="separate"/>
            </w:r>
            <w:r w:rsidR="00E40051">
              <w:rPr>
                <w:noProof/>
                <w:webHidden/>
              </w:rPr>
              <w:t>5</w:t>
            </w:r>
            <w:r w:rsidR="00E40051">
              <w:rPr>
                <w:noProof/>
                <w:webHidden/>
              </w:rPr>
              <w:fldChar w:fldCharType="end"/>
            </w:r>
          </w:hyperlink>
        </w:p>
        <w:p w14:paraId="34AEE8C5" w14:textId="1C66CFC9" w:rsidR="00E40051" w:rsidRDefault="004C0207" w:rsidP="00E40051">
          <w:pPr>
            <w:pStyle w:val="TOC1"/>
            <w:tabs>
              <w:tab w:val="right" w:leader="dot" w:pos="9350"/>
            </w:tabs>
            <w:spacing w:after="0"/>
            <w:rPr>
              <w:noProof/>
            </w:rPr>
          </w:pPr>
          <w:hyperlink w:anchor="_Toc509448829" w:history="1">
            <w:r w:rsidR="00E40051" w:rsidRPr="00404F86">
              <w:rPr>
                <w:rStyle w:val="Hyperlink"/>
                <w:noProof/>
              </w:rPr>
              <w:t>Overall Critique</w:t>
            </w:r>
            <w:r w:rsidR="00E40051">
              <w:rPr>
                <w:noProof/>
                <w:webHidden/>
              </w:rPr>
              <w:tab/>
            </w:r>
            <w:r w:rsidR="00E40051">
              <w:rPr>
                <w:noProof/>
                <w:webHidden/>
              </w:rPr>
              <w:fldChar w:fldCharType="begin"/>
            </w:r>
            <w:r w:rsidR="00E40051">
              <w:rPr>
                <w:noProof/>
                <w:webHidden/>
              </w:rPr>
              <w:instrText xml:space="preserve"> PAGEREF _Toc509448829 \h </w:instrText>
            </w:r>
            <w:r w:rsidR="00E40051">
              <w:rPr>
                <w:noProof/>
                <w:webHidden/>
              </w:rPr>
            </w:r>
            <w:r w:rsidR="00E40051">
              <w:rPr>
                <w:noProof/>
                <w:webHidden/>
              </w:rPr>
              <w:fldChar w:fldCharType="separate"/>
            </w:r>
            <w:r w:rsidR="00E40051">
              <w:rPr>
                <w:noProof/>
                <w:webHidden/>
              </w:rPr>
              <w:t>5</w:t>
            </w:r>
            <w:r w:rsidR="00E40051">
              <w:rPr>
                <w:noProof/>
                <w:webHidden/>
              </w:rPr>
              <w:fldChar w:fldCharType="end"/>
            </w:r>
          </w:hyperlink>
        </w:p>
        <w:p w14:paraId="3524980C" w14:textId="7C4E294F" w:rsidR="00E40051" w:rsidRDefault="004C0207" w:rsidP="00E40051">
          <w:pPr>
            <w:pStyle w:val="TOC1"/>
            <w:tabs>
              <w:tab w:val="right" w:leader="dot" w:pos="9350"/>
            </w:tabs>
            <w:spacing w:after="0"/>
            <w:rPr>
              <w:noProof/>
            </w:rPr>
          </w:pPr>
          <w:hyperlink w:anchor="_Toc509448830" w:history="1">
            <w:r w:rsidR="00E40051" w:rsidRPr="00404F86">
              <w:rPr>
                <w:rStyle w:val="Hyperlink"/>
                <w:noProof/>
              </w:rPr>
              <w:t>References</w:t>
            </w:r>
            <w:r w:rsidR="00E40051">
              <w:rPr>
                <w:noProof/>
                <w:webHidden/>
              </w:rPr>
              <w:tab/>
            </w:r>
            <w:r w:rsidR="00E40051">
              <w:rPr>
                <w:noProof/>
                <w:webHidden/>
              </w:rPr>
              <w:fldChar w:fldCharType="begin"/>
            </w:r>
            <w:r w:rsidR="00E40051">
              <w:rPr>
                <w:noProof/>
                <w:webHidden/>
              </w:rPr>
              <w:instrText xml:space="preserve"> PAGEREF _Toc509448830 \h </w:instrText>
            </w:r>
            <w:r w:rsidR="00E40051">
              <w:rPr>
                <w:noProof/>
                <w:webHidden/>
              </w:rPr>
            </w:r>
            <w:r w:rsidR="00E40051">
              <w:rPr>
                <w:noProof/>
                <w:webHidden/>
              </w:rPr>
              <w:fldChar w:fldCharType="separate"/>
            </w:r>
            <w:r w:rsidR="00E40051">
              <w:rPr>
                <w:noProof/>
                <w:webHidden/>
              </w:rPr>
              <w:t>6</w:t>
            </w:r>
            <w:r w:rsidR="00E40051">
              <w:rPr>
                <w:noProof/>
                <w:webHidden/>
              </w:rPr>
              <w:fldChar w:fldCharType="end"/>
            </w:r>
          </w:hyperlink>
        </w:p>
        <w:p w14:paraId="5A1AAA4C" w14:textId="1F86255D" w:rsidR="00E40051" w:rsidRDefault="00E40051" w:rsidP="00E40051">
          <w:r>
            <w:rPr>
              <w:b/>
              <w:bCs/>
              <w:noProof/>
            </w:rPr>
            <w:fldChar w:fldCharType="end"/>
          </w:r>
        </w:p>
      </w:sdtContent>
    </w:sdt>
    <w:p w14:paraId="5F41F091" w14:textId="7FB6D4D8" w:rsidR="00E40051" w:rsidRDefault="00E40051" w:rsidP="00621327">
      <w:pPr>
        <w:ind w:left="720" w:firstLine="0"/>
      </w:pPr>
    </w:p>
    <w:p w14:paraId="2410716F" w14:textId="25DC78AE" w:rsidR="00E40051" w:rsidRDefault="00E40051" w:rsidP="00621327">
      <w:pPr>
        <w:ind w:left="720" w:firstLine="0"/>
      </w:pPr>
    </w:p>
    <w:p w14:paraId="160E7E62" w14:textId="77777777" w:rsidR="00E40051" w:rsidRPr="00621327" w:rsidRDefault="00E40051" w:rsidP="00621327">
      <w:pPr>
        <w:ind w:left="720" w:firstLine="0"/>
      </w:pPr>
    </w:p>
    <w:bookmarkStart w:id="1" w:name="_Toc509448820" w:displacedByCustomXml="next"/>
    <w:sdt>
      <w:sdtPr>
        <w:alias w:val="Abstract:"/>
        <w:tag w:val="Abstract:"/>
        <w:id w:val="202146031"/>
        <w:placeholder>
          <w:docPart w:val="A56C7C04D8294D2190ED26D2FD7E70A1"/>
        </w:placeholder>
        <w:temporary/>
        <w:showingPlcHdr/>
      </w:sdtPr>
      <w:sdtEndPr/>
      <w:sdtContent>
        <w:p w14:paraId="387FE3F9" w14:textId="77777777" w:rsidR="00E81978" w:rsidRDefault="005D3A03">
          <w:pPr>
            <w:pStyle w:val="SectionTitle"/>
          </w:pPr>
          <w:r w:rsidRPr="00E40051">
            <w:rPr>
              <w:rStyle w:val="Heading1Char"/>
            </w:rPr>
            <w:t>Abstract</w:t>
          </w:r>
        </w:p>
      </w:sdtContent>
    </w:sdt>
    <w:bookmarkEnd w:id="1" w:displacedByCustomXml="prev"/>
    <w:sdt>
      <w:sdtPr>
        <w:alias w:val="Text for abstract:"/>
        <w:tag w:val="Text for abstract:"/>
        <w:id w:val="-1399134618"/>
        <w:placeholder>
          <w:docPart w:val="9E3516A1159540459CCEF9556D51EDF0"/>
        </w:placeholder>
        <w:temporary/>
        <w:showingPlcHdr/>
        <w:text/>
      </w:sdtPr>
      <w:sdtEndPr/>
      <w:sdtContent>
        <w:p w14:paraId="1D599D8D" w14:textId="77777777" w:rsidR="00E81978" w:rsidRDefault="005D3A03">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sdtContent>
    </w:sdt>
    <w:p w14:paraId="11FDF8C0" w14:textId="77777777" w:rsidR="00E81978" w:rsidRDefault="005D3A03">
      <w:r>
        <w:rPr>
          <w:rStyle w:val="Emphasis"/>
        </w:rPr>
        <w:t>Keywords</w:t>
      </w:r>
      <w:r>
        <w:t xml:space="preserve">:  </w:t>
      </w:r>
      <w:sdt>
        <w:sdtPr>
          <w:alias w:val="Keywords for abstract:"/>
          <w:tag w:val="Keywords for abstract:"/>
          <w:id w:val="1136374635"/>
          <w:placeholder>
            <w:docPart w:val="C7D01A05BEFC4BBA9C15870D3C14C21B"/>
          </w:placeholder>
          <w:temporary/>
          <w:showingPlcHdr/>
          <w:text/>
        </w:sdtPr>
        <w:sdtEndPr/>
        <w:sdtContent>
          <w:r>
            <w:t>[Click here to add keywords.]</w:t>
          </w:r>
        </w:sdtContent>
      </w:sdt>
    </w:p>
    <w:bookmarkStart w:id="2" w:name="_Toc509448821"/>
    <w:p w14:paraId="573C9F03" w14:textId="18B8DF6C" w:rsidR="00E81978" w:rsidRDefault="004C0207">
      <w:pPr>
        <w:pStyle w:val="SectionTitle"/>
      </w:pPr>
      <w:sdt>
        <w:sdtPr>
          <w:rPr>
            <w:rStyle w:val="Heading1Char"/>
          </w:rPr>
          <w:alias w:val="Section title:"/>
          <w:tag w:val="Section title:"/>
          <w:id w:val="984196707"/>
          <w:placeholder>
            <w:docPart w:val="33DA9244192B4FEC9C171C5BDAA19973"/>
          </w:placeholder>
          <w:dataBinding w:prefixMappings="xmlns:ns0='http://purl.org/dc/elements/1.1/' xmlns:ns1='http://schemas.openxmlformats.org/package/2006/metadata/core-properties' " w:xpath="/ns1:coreProperties[1]/ns0:title[1]" w:storeItemID="{6C3C8BC8-F283-45AE-878A-BAB7291924A1}"/>
          <w:text w:multiLine="1"/>
        </w:sdtPr>
        <w:sdtEndPr>
          <w:rPr>
            <w:rStyle w:val="Heading1Char"/>
          </w:rPr>
        </w:sdtEndPr>
        <w:sdtContent>
          <w:r>
            <w:rPr>
              <w:rStyle w:val="Heading1Char"/>
            </w:rPr>
            <w:t>Journal Article Critique of</w:t>
          </w:r>
        </w:sdtContent>
      </w:sdt>
      <w:bookmarkEnd w:id="2"/>
    </w:p>
    <w:sdt>
      <w:sdtPr>
        <w:alias w:val="Section text:"/>
        <w:tag w:val="Section text:"/>
        <w:id w:val="-1322272011"/>
        <w:placeholder>
          <w:docPart w:val="421A5D0E410C42E68A9082AA0733A587"/>
        </w:placeholder>
        <w:temporary/>
        <w:showingPlcHdr/>
        <w:text/>
      </w:sdtPr>
      <w:sdtEndPr/>
      <w:sdtContent>
        <w:p w14:paraId="4BAD17F2" w14:textId="77777777" w:rsidR="00E81978" w:rsidRDefault="005D3A03">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p w14:paraId="4A7C814B" w14:textId="77777777" w:rsidR="00E81978" w:rsidRPr="007741E4" w:rsidRDefault="007741E4" w:rsidP="00E40051">
      <w:pPr>
        <w:pStyle w:val="Heading1"/>
      </w:pPr>
      <w:bookmarkStart w:id="3" w:name="_Toc509448822"/>
      <w:r w:rsidRPr="007741E4">
        <w:t>Problem Statement</w:t>
      </w:r>
      <w:bookmarkEnd w:id="3"/>
    </w:p>
    <w:p w14:paraId="2579070B" w14:textId="77777777" w:rsidR="00E81978" w:rsidRDefault="00F76C8B">
      <w:r>
        <w:t>What does the articles say the problem is?</w:t>
      </w:r>
    </w:p>
    <w:p w14:paraId="2F1000F2" w14:textId="77777777" w:rsidR="00F76C8B" w:rsidRDefault="00F76C8B">
      <w:r>
        <w:t>Does the title and problem statement agree?</w:t>
      </w:r>
    </w:p>
    <w:p w14:paraId="1401167D" w14:textId="77777777" w:rsidR="00F76C8B" w:rsidRDefault="00F76C8B"/>
    <w:p w14:paraId="08C87355" w14:textId="77777777" w:rsidR="00E81978" w:rsidRDefault="00F76C8B" w:rsidP="00E40051">
      <w:pPr>
        <w:pStyle w:val="Heading1"/>
      </w:pPr>
      <w:bookmarkStart w:id="4" w:name="_Toc509448823"/>
      <w:r w:rsidRPr="00F76C8B">
        <w:t>Review of the Literature</w:t>
      </w:r>
      <w:bookmarkEnd w:id="4"/>
    </w:p>
    <w:p w14:paraId="0CFD4705" w14:textId="77777777" w:rsidR="00F76C8B" w:rsidRPr="00F76C8B" w:rsidRDefault="00F76C8B" w:rsidP="00F76C8B">
      <w:r w:rsidRPr="00F76C8B">
        <w:t>Did the article provide sources and review other literature?</w:t>
      </w:r>
    </w:p>
    <w:p w14:paraId="6B9A34B3" w14:textId="77777777" w:rsidR="00E81978" w:rsidRDefault="00E81978">
      <w:pPr>
        <w:pStyle w:val="NoSpacing"/>
      </w:pPr>
    </w:p>
    <w:p w14:paraId="15E4A579" w14:textId="77777777" w:rsidR="00F76C8B" w:rsidRPr="00F76C8B" w:rsidRDefault="00F76C8B" w:rsidP="00E40051">
      <w:pPr>
        <w:pStyle w:val="Heading1"/>
      </w:pPr>
      <w:bookmarkStart w:id="5" w:name="_Toc509448824"/>
      <w:r w:rsidRPr="00F76C8B">
        <w:t>Hypothesis</w:t>
      </w:r>
      <w:bookmarkEnd w:id="5"/>
    </w:p>
    <w:p w14:paraId="7FACE2E7" w14:textId="77777777" w:rsidR="00E81978" w:rsidRDefault="00F76C8B">
      <w:r>
        <w:t>What was the hypothesis presented?</w:t>
      </w:r>
    </w:p>
    <w:p w14:paraId="2689B0DB" w14:textId="77777777" w:rsidR="00F76C8B" w:rsidRDefault="00F76C8B">
      <w:r>
        <w:t>Was it clear?</w:t>
      </w:r>
    </w:p>
    <w:p w14:paraId="0B527BA2" w14:textId="77777777" w:rsidR="00F76C8B" w:rsidRDefault="00F76C8B">
      <w:pPr>
        <w:rPr>
          <w:b/>
          <w:bCs/>
        </w:rPr>
      </w:pPr>
      <w:r>
        <w:t>Did it agree with the title?</w:t>
      </w:r>
    </w:p>
    <w:p w14:paraId="765DA08F" w14:textId="77777777" w:rsidR="00F76C8B" w:rsidRDefault="00F76C8B" w:rsidP="00E40051">
      <w:pPr>
        <w:pStyle w:val="Heading1"/>
      </w:pPr>
      <w:bookmarkStart w:id="6" w:name="_Toc509448825"/>
      <w:r w:rsidRPr="00F76C8B">
        <w:t>Objectives</w:t>
      </w:r>
      <w:bookmarkEnd w:id="6"/>
    </w:p>
    <w:p w14:paraId="00E57C53" w14:textId="77777777" w:rsidR="00F76C8B" w:rsidRDefault="00F76C8B" w:rsidP="005C5665">
      <w:pPr>
        <w:ind w:left="720" w:firstLine="0"/>
      </w:pPr>
      <w:r w:rsidRPr="00F76C8B">
        <w:t>What did the study attempt to</w:t>
      </w:r>
      <w:r w:rsidRPr="005C5665">
        <w:rPr>
          <w:b/>
        </w:rPr>
        <w:t xml:space="preserve"> </w:t>
      </w:r>
      <w:r w:rsidRPr="005C5665">
        <w:t>accomplish?</w:t>
      </w:r>
    </w:p>
    <w:p w14:paraId="7EDF1EB1" w14:textId="77777777" w:rsidR="005C5665" w:rsidRDefault="005C5665" w:rsidP="005C5665">
      <w:pPr>
        <w:ind w:left="720" w:firstLine="0"/>
      </w:pPr>
      <w:r>
        <w:t>Do you agree/disagree?</w:t>
      </w:r>
    </w:p>
    <w:p w14:paraId="50A96263" w14:textId="77777777" w:rsidR="005C5665" w:rsidRPr="005C5665" w:rsidRDefault="005C5665" w:rsidP="005C5665">
      <w:pPr>
        <w:ind w:left="720" w:firstLine="0"/>
      </w:pPr>
    </w:p>
    <w:p w14:paraId="0D305F89" w14:textId="77777777" w:rsidR="005C5665" w:rsidRDefault="005C5665" w:rsidP="005C5665">
      <w:pPr>
        <w:ind w:left="720" w:firstLine="0"/>
        <w:jc w:val="center"/>
        <w:rPr>
          <w:b/>
        </w:rPr>
      </w:pPr>
    </w:p>
    <w:p w14:paraId="13CDD002" w14:textId="77777777" w:rsidR="005C5665" w:rsidRDefault="005C5665" w:rsidP="005C5665">
      <w:pPr>
        <w:ind w:left="720" w:firstLine="0"/>
        <w:jc w:val="center"/>
        <w:rPr>
          <w:b/>
        </w:rPr>
      </w:pPr>
    </w:p>
    <w:p w14:paraId="59B189E8" w14:textId="77777777" w:rsidR="00355DCA" w:rsidRDefault="005C5665" w:rsidP="00E40051">
      <w:pPr>
        <w:pStyle w:val="Heading1"/>
      </w:pPr>
      <w:bookmarkStart w:id="7" w:name="_Toc509448826"/>
      <w:r w:rsidRPr="005C5665">
        <w:lastRenderedPageBreak/>
        <w:t>Methodology</w:t>
      </w:r>
      <w:bookmarkEnd w:id="7"/>
    </w:p>
    <w:p w14:paraId="0B04776E" w14:textId="77777777" w:rsidR="005C5665" w:rsidRDefault="005C5665" w:rsidP="005C5665">
      <w:pPr>
        <w:ind w:left="720" w:firstLine="0"/>
      </w:pPr>
      <w:r>
        <w:t>What methods did they use?</w:t>
      </w:r>
    </w:p>
    <w:p w14:paraId="45666AE3" w14:textId="77777777" w:rsidR="005C5665" w:rsidRDefault="005C5665" w:rsidP="005C5665">
      <w:pPr>
        <w:ind w:left="720" w:firstLine="0"/>
      </w:pPr>
      <w:r>
        <w:t>Do you agree/disagree that they were used properly or clear?</w:t>
      </w:r>
    </w:p>
    <w:p w14:paraId="051F5B96" w14:textId="77777777" w:rsidR="005C5665" w:rsidRDefault="005C5665" w:rsidP="005C5665">
      <w:pPr>
        <w:ind w:left="720" w:firstLine="0"/>
      </w:pPr>
    </w:p>
    <w:p w14:paraId="1F094A28" w14:textId="77777777" w:rsidR="005C5665" w:rsidRDefault="005C5665" w:rsidP="00E40051">
      <w:pPr>
        <w:pStyle w:val="Heading1"/>
      </w:pPr>
      <w:bookmarkStart w:id="8" w:name="_Toc509448827"/>
      <w:r w:rsidRPr="005C5665">
        <w:t>Findings</w:t>
      </w:r>
      <w:bookmarkEnd w:id="8"/>
    </w:p>
    <w:p w14:paraId="426EB101" w14:textId="77777777" w:rsidR="005C5665" w:rsidRPr="005C5665" w:rsidRDefault="005C5665" w:rsidP="005C5665">
      <w:pPr>
        <w:ind w:left="720" w:firstLine="0"/>
      </w:pPr>
      <w:r w:rsidRPr="005C5665">
        <w:t>What were the findings?</w:t>
      </w:r>
    </w:p>
    <w:p w14:paraId="2B89505A" w14:textId="77777777" w:rsidR="005C5665" w:rsidRDefault="005C5665" w:rsidP="005C5665">
      <w:pPr>
        <w:ind w:left="720" w:firstLine="0"/>
      </w:pPr>
      <w:r>
        <w:t>Do you agree/disagree?</w:t>
      </w:r>
    </w:p>
    <w:p w14:paraId="4DDC5021" w14:textId="77777777" w:rsidR="005C5665" w:rsidRDefault="005C5665" w:rsidP="00E40051">
      <w:pPr>
        <w:pStyle w:val="Heading1"/>
      </w:pPr>
      <w:bookmarkStart w:id="9" w:name="_Toc509448828"/>
      <w:r w:rsidRPr="005C5665">
        <w:t>Conclusion</w:t>
      </w:r>
      <w:bookmarkEnd w:id="9"/>
    </w:p>
    <w:p w14:paraId="17FAEE1D" w14:textId="77777777" w:rsidR="005C5665" w:rsidRPr="005C5665" w:rsidRDefault="005C5665" w:rsidP="005C5665">
      <w:pPr>
        <w:ind w:left="720" w:firstLine="0"/>
      </w:pPr>
      <w:r w:rsidRPr="005C5665">
        <w:t>Did the article have an appropriate conclusion?</w:t>
      </w:r>
    </w:p>
    <w:p w14:paraId="108D8623" w14:textId="77777777" w:rsidR="005C5665" w:rsidRPr="005C5665" w:rsidRDefault="005C5665" w:rsidP="005C5665">
      <w:pPr>
        <w:ind w:left="720" w:firstLine="0"/>
        <w:rPr>
          <w:b/>
        </w:rPr>
      </w:pPr>
    </w:p>
    <w:p w14:paraId="205F97A7" w14:textId="77777777" w:rsidR="005C5665" w:rsidRDefault="005C5665" w:rsidP="00E40051">
      <w:pPr>
        <w:pStyle w:val="Heading1"/>
      </w:pPr>
      <w:bookmarkStart w:id="10" w:name="_Toc509448829"/>
      <w:r w:rsidRPr="005C5665">
        <w:t>Overall Critique</w:t>
      </w:r>
      <w:bookmarkEnd w:id="10"/>
    </w:p>
    <w:p w14:paraId="0E499838" w14:textId="2C77A574" w:rsidR="005C5665" w:rsidRDefault="005C5665" w:rsidP="005C5665">
      <w:pPr>
        <w:ind w:left="720" w:firstLine="0"/>
      </w:pPr>
      <w:r>
        <w:t>Your thoughts on the article?</w:t>
      </w:r>
    </w:p>
    <w:p w14:paraId="05132EEF" w14:textId="175259C7" w:rsidR="00E40051" w:rsidRDefault="00E40051" w:rsidP="005C5665">
      <w:pPr>
        <w:ind w:left="720" w:firstLine="0"/>
      </w:pPr>
    </w:p>
    <w:p w14:paraId="4D4AE436" w14:textId="3D8C17AC" w:rsidR="00E40051" w:rsidRDefault="00E40051" w:rsidP="005C5665">
      <w:pPr>
        <w:ind w:left="720" w:firstLine="0"/>
      </w:pPr>
    </w:p>
    <w:p w14:paraId="4274E8D1" w14:textId="56F906F4" w:rsidR="00E40051" w:rsidRDefault="00E40051" w:rsidP="005C5665">
      <w:pPr>
        <w:ind w:left="720" w:firstLine="0"/>
      </w:pPr>
    </w:p>
    <w:p w14:paraId="2A8C9D34" w14:textId="3143E9FC" w:rsidR="00E40051" w:rsidRDefault="00E40051" w:rsidP="005C5665">
      <w:pPr>
        <w:ind w:left="720" w:firstLine="0"/>
      </w:pPr>
    </w:p>
    <w:p w14:paraId="157425FE" w14:textId="2DA3111E" w:rsidR="00E40051" w:rsidRDefault="00E40051" w:rsidP="005C5665">
      <w:pPr>
        <w:ind w:left="720" w:firstLine="0"/>
      </w:pPr>
    </w:p>
    <w:p w14:paraId="63D4795F" w14:textId="14DF716B" w:rsidR="00E40051" w:rsidRDefault="00E40051" w:rsidP="005C5665">
      <w:pPr>
        <w:ind w:left="720" w:firstLine="0"/>
      </w:pPr>
    </w:p>
    <w:p w14:paraId="5B0ECE37" w14:textId="5B5EB551" w:rsidR="00E40051" w:rsidRDefault="00E40051" w:rsidP="005C5665">
      <w:pPr>
        <w:ind w:left="720" w:firstLine="0"/>
      </w:pPr>
    </w:p>
    <w:p w14:paraId="5B5ECBFA" w14:textId="5F1DDDD6" w:rsidR="00E40051" w:rsidRDefault="00E40051" w:rsidP="005C5665">
      <w:pPr>
        <w:ind w:left="720" w:firstLine="0"/>
      </w:pPr>
    </w:p>
    <w:p w14:paraId="17D4449E" w14:textId="5B2FFCEC" w:rsidR="00E40051" w:rsidRDefault="00E40051" w:rsidP="005C5665">
      <w:pPr>
        <w:ind w:left="720" w:firstLine="0"/>
      </w:pPr>
    </w:p>
    <w:p w14:paraId="5B06DBD9" w14:textId="7C95A5C7" w:rsidR="00E40051" w:rsidRDefault="00E40051" w:rsidP="005C5665">
      <w:pPr>
        <w:ind w:left="720" w:firstLine="0"/>
      </w:pPr>
    </w:p>
    <w:p w14:paraId="1405C3A6" w14:textId="77777777" w:rsidR="00E40051" w:rsidRPr="005C5665" w:rsidRDefault="00E40051" w:rsidP="005C5665">
      <w:pPr>
        <w:ind w:left="720" w:firstLine="0"/>
      </w:pPr>
    </w:p>
    <w:bookmarkStart w:id="11" w:name="_Toc509448830" w:displacedByCustomXml="next"/>
    <w:sdt>
      <w:sdtPr>
        <w:rPr>
          <w:rFonts w:asciiTheme="minorHAnsi" w:eastAsiaTheme="minorEastAsia" w:hAnsiTheme="minorHAnsi" w:cstheme="minorBidi"/>
        </w:rPr>
        <w:id w:val="62297111"/>
        <w:docPartObj>
          <w:docPartGallery w:val="Bibliographies"/>
          <w:docPartUnique/>
        </w:docPartObj>
      </w:sdtPr>
      <w:sdtEndPr/>
      <w:sdtContent>
        <w:p w14:paraId="386158D0" w14:textId="77777777" w:rsidR="00E81978" w:rsidRDefault="005D3A03" w:rsidP="00E40051">
          <w:pPr>
            <w:pStyle w:val="Heading1"/>
          </w:pPr>
          <w:r>
            <w:t>References</w:t>
          </w:r>
        </w:p>
      </w:sdtContent>
    </w:sdt>
    <w:bookmarkEnd w:id="11" w:displacedByCustomXml="prev"/>
    <w:p w14:paraId="0998ED72" w14:textId="77777777" w:rsidR="00F85A85" w:rsidRPr="00621327" w:rsidRDefault="00F85A85" w:rsidP="00F85A85">
      <w:r w:rsidRPr="00621327">
        <w:t>Nimon, K. F., &amp; Oswald, F. L. (2013). Understanding the results of multiple linear</w:t>
      </w:r>
    </w:p>
    <w:p w14:paraId="4AD9E5A3" w14:textId="44167447" w:rsidR="00F85A85" w:rsidRPr="00621327" w:rsidRDefault="00E40051" w:rsidP="00F85A85">
      <w:pPr>
        <w:ind w:left="720" w:firstLine="0"/>
        <w:jc w:val="center"/>
      </w:pPr>
      <w:r w:rsidRPr="00621327">
        <w:t>regression beyond</w:t>
      </w:r>
      <w:r w:rsidR="00F85A85" w:rsidRPr="00621327">
        <w:t xml:space="preserve"> standardized regression coefficients. Organizational Research</w:t>
      </w:r>
    </w:p>
    <w:p w14:paraId="244B7309" w14:textId="77777777" w:rsidR="00F85A85" w:rsidRPr="00621327" w:rsidRDefault="00F85A85" w:rsidP="00F85A85">
      <w:pPr>
        <w:ind w:left="720" w:firstLine="0"/>
      </w:pPr>
      <w:r>
        <w:t xml:space="preserve">       </w:t>
      </w:r>
      <w:r w:rsidRPr="00621327">
        <w:t xml:space="preserve">Methods, </w:t>
      </w:r>
      <w:r w:rsidRPr="00E40051">
        <w:rPr>
          <w:i/>
        </w:rPr>
        <w:t>16</w:t>
      </w:r>
      <w:r w:rsidRPr="00621327">
        <w:t>(4), 650-674.</w:t>
      </w:r>
    </w:p>
    <w:p w14:paraId="7D88EB6B" w14:textId="77777777" w:rsidR="00E81978" w:rsidRDefault="00E81978">
      <w:pPr>
        <w:pStyle w:val="TableFigure"/>
      </w:pPr>
    </w:p>
    <w:sectPr w:rsidR="00E81978">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FD76D" w14:textId="77777777" w:rsidR="00516513" w:rsidRDefault="00516513">
      <w:pPr>
        <w:spacing w:line="240" w:lineRule="auto"/>
      </w:pPr>
      <w:r>
        <w:separator/>
      </w:r>
    </w:p>
    <w:p w14:paraId="08985096" w14:textId="77777777" w:rsidR="00516513" w:rsidRDefault="00516513"/>
  </w:endnote>
  <w:endnote w:type="continuationSeparator" w:id="0">
    <w:p w14:paraId="107999D9" w14:textId="77777777" w:rsidR="00516513" w:rsidRDefault="00516513">
      <w:pPr>
        <w:spacing w:line="240" w:lineRule="auto"/>
      </w:pPr>
      <w:r>
        <w:continuationSeparator/>
      </w:r>
    </w:p>
    <w:p w14:paraId="240FE06B" w14:textId="77777777" w:rsidR="00516513" w:rsidRDefault="005165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50"/>
    <w:family w:val="auto"/>
    <w:pitch w:val="variable"/>
    <w:sig w:usb0="00000003" w:usb1="080E0000" w:usb2="00000010"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2DEEE" w14:textId="77777777" w:rsidR="00516513" w:rsidRDefault="00516513">
      <w:pPr>
        <w:spacing w:line="240" w:lineRule="auto"/>
      </w:pPr>
      <w:r>
        <w:separator/>
      </w:r>
    </w:p>
    <w:p w14:paraId="7CBF4AD1" w14:textId="77777777" w:rsidR="00516513" w:rsidRDefault="00516513"/>
  </w:footnote>
  <w:footnote w:type="continuationSeparator" w:id="0">
    <w:p w14:paraId="6DFA20E0" w14:textId="77777777" w:rsidR="00516513" w:rsidRDefault="00516513">
      <w:pPr>
        <w:spacing w:line="240" w:lineRule="auto"/>
      </w:pPr>
      <w:r>
        <w:continuationSeparator/>
      </w:r>
    </w:p>
    <w:p w14:paraId="2FCC2F1B" w14:textId="77777777" w:rsidR="00516513" w:rsidRDefault="00516513"/>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CC6EF" w14:textId="77777777" w:rsidR="00E81978" w:rsidRDefault="004C0207">
    <w:pPr>
      <w:pStyle w:val="Header"/>
    </w:pPr>
    <w:sdt>
      <w:sdtPr>
        <w:rPr>
          <w:rStyle w:val="Strong"/>
        </w:rPr>
        <w:alias w:val="Running head"/>
        <w:tag w:val=""/>
        <w:id w:val="12739865"/>
        <w:placeholder>
          <w:docPart w:val="401A48A882154167BC4C684C8B96326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21327">
          <w:rPr>
            <w:rStyle w:val="Strong"/>
          </w:rPr>
          <w:t>EXAMPLE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Pr>
        <w:rStyle w:val="Strong"/>
        <w:noProof/>
      </w:rPr>
      <w:t>2</w:t>
    </w:r>
    <w:r w:rsidR="005D3A03">
      <w:rPr>
        <w:rStyle w:val="Strong"/>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E2F58" w14:textId="77777777" w:rsidR="00E81978" w:rsidRDefault="005D3A03">
    <w:pPr>
      <w:pStyle w:val="Header"/>
      <w:rPr>
        <w:rStyle w:val="Strong"/>
      </w:rPr>
    </w:pPr>
    <w:r>
      <w:t xml:space="preserve">Running head: </w:t>
    </w:r>
    <w:sdt>
      <w:sdtPr>
        <w:rPr>
          <w:rStyle w:val="Strong"/>
        </w:rPr>
        <w:alias w:val="Running head"/>
        <w:tag w:val=""/>
        <w:id w:val="-696842620"/>
        <w:placeholder>
          <w:docPart w:val="608BD0A0925E451E9F18635524EC8475"/>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21327">
          <w:rPr>
            <w:rStyle w:val="Strong"/>
          </w:rPr>
          <w:t>EXAMPLE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C0207">
      <w:rPr>
        <w:rStyle w:val="Strong"/>
        <w:noProof/>
      </w:rPr>
      <w:t>1</w:t>
    </w:r>
    <w:r>
      <w:rPr>
        <w:rStyle w:val="Strong"/>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18D67858"/>
    <w:multiLevelType w:val="hybridMultilevel"/>
    <w:tmpl w:val="A5C89AB6"/>
    <w:lvl w:ilvl="0" w:tplc="37B8F876">
      <w:start w:val="1"/>
      <w:numFmt w:val="bullet"/>
      <w:lvlText w:val="o"/>
      <w:lvlJc w:val="left"/>
      <w:pPr>
        <w:tabs>
          <w:tab w:val="num" w:pos="360"/>
        </w:tabs>
        <w:ind w:left="360" w:hanging="360"/>
      </w:pPr>
      <w:rPr>
        <w:rFonts w:ascii="Courier New" w:hAnsi="Courier New" w:cs="Times New Roman" w:hint="default"/>
        <w:b w:val="0"/>
        <w:i w:val="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0NzYyNjQ0MzcwMTJV0lEKTi0uzszPAykwrAUAWSohQCwAAAA="/>
  </w:docVars>
  <w:rsids>
    <w:rsidRoot w:val="00621327"/>
    <w:rsid w:val="000D3F41"/>
    <w:rsid w:val="00355DCA"/>
    <w:rsid w:val="004C0207"/>
    <w:rsid w:val="00516513"/>
    <w:rsid w:val="00542D1B"/>
    <w:rsid w:val="00551A02"/>
    <w:rsid w:val="005534FA"/>
    <w:rsid w:val="005C5665"/>
    <w:rsid w:val="005D3A03"/>
    <w:rsid w:val="00621327"/>
    <w:rsid w:val="006440E0"/>
    <w:rsid w:val="007741E4"/>
    <w:rsid w:val="007C4778"/>
    <w:rsid w:val="008002C0"/>
    <w:rsid w:val="0084627D"/>
    <w:rsid w:val="008C5323"/>
    <w:rsid w:val="009A6A3B"/>
    <w:rsid w:val="00B823AA"/>
    <w:rsid w:val="00BA45DB"/>
    <w:rsid w:val="00BF4184"/>
    <w:rsid w:val="00C0601E"/>
    <w:rsid w:val="00C31D30"/>
    <w:rsid w:val="00CB5939"/>
    <w:rsid w:val="00CD6E39"/>
    <w:rsid w:val="00CF6E91"/>
    <w:rsid w:val="00D85B68"/>
    <w:rsid w:val="00DE17C3"/>
    <w:rsid w:val="00E40051"/>
    <w:rsid w:val="00E6004D"/>
    <w:rsid w:val="00E81978"/>
    <w:rsid w:val="00F379B7"/>
    <w:rsid w:val="00F525FA"/>
    <w:rsid w:val="00F76C8B"/>
    <w:rsid w:val="00F85A85"/>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ACE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E40051"/>
    <w:pPr>
      <w:spacing w:after="100"/>
    </w:pPr>
  </w:style>
  <w:style w:type="character" w:styleId="Hyperlink">
    <w:name w:val="Hyperlink"/>
    <w:basedOn w:val="DefaultParagraphFont"/>
    <w:uiPriority w:val="99"/>
    <w:unhideWhenUsed/>
    <w:rsid w:val="00E40051"/>
    <w:rPr>
      <w:color w:val="5F5F5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E40051"/>
    <w:pPr>
      <w:spacing w:after="100"/>
    </w:pPr>
  </w:style>
  <w:style w:type="character" w:styleId="Hyperlink">
    <w:name w:val="Hyperlink"/>
    <w:basedOn w:val="DefaultParagraphFont"/>
    <w:uiPriority w:val="99"/>
    <w:unhideWhenUsed/>
    <w:rsid w:val="00E40051"/>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16867312">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63752451">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usgrave1\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EC3911710684ABD8480ADDD1D298FEA"/>
        <w:category>
          <w:name w:val="General"/>
          <w:gallery w:val="placeholder"/>
        </w:category>
        <w:types>
          <w:type w:val="bbPlcHdr"/>
        </w:types>
        <w:behaviors>
          <w:behavior w:val="content"/>
        </w:behaviors>
        <w:guid w:val="{58905A63-4AB6-42F0-A2FD-9A3044362E24}"/>
      </w:docPartPr>
      <w:docPartBody>
        <w:p w:rsidR="009D797B" w:rsidRDefault="004E5B0B">
          <w:pPr>
            <w:pStyle w:val="2EC3911710684ABD8480ADDD1D298FEA"/>
          </w:pPr>
          <w:r>
            <w:t>[Title Here, up to 12 Words, on One to Two Lines]</w:t>
          </w:r>
        </w:p>
      </w:docPartBody>
    </w:docPart>
    <w:docPart>
      <w:docPartPr>
        <w:name w:val="A56C7C04D8294D2190ED26D2FD7E70A1"/>
        <w:category>
          <w:name w:val="General"/>
          <w:gallery w:val="placeholder"/>
        </w:category>
        <w:types>
          <w:type w:val="bbPlcHdr"/>
        </w:types>
        <w:behaviors>
          <w:behavior w:val="content"/>
        </w:behaviors>
        <w:guid w:val="{1B6FA247-D67E-4579-934C-6306F470C4D9}"/>
      </w:docPartPr>
      <w:docPartBody>
        <w:p w:rsidR="009D797B" w:rsidRDefault="004E5B0B">
          <w:pPr>
            <w:pStyle w:val="A56C7C04D8294D2190ED26D2FD7E70A1"/>
          </w:pPr>
          <w:r>
            <w:t>Abstract</w:t>
          </w:r>
        </w:p>
      </w:docPartBody>
    </w:docPart>
    <w:docPart>
      <w:docPartPr>
        <w:name w:val="9E3516A1159540459CCEF9556D51EDF0"/>
        <w:category>
          <w:name w:val="General"/>
          <w:gallery w:val="placeholder"/>
        </w:category>
        <w:types>
          <w:type w:val="bbPlcHdr"/>
        </w:types>
        <w:behaviors>
          <w:behavior w:val="content"/>
        </w:behaviors>
        <w:guid w:val="{D65AF237-C468-4131-B4F0-E9815A028A00}"/>
      </w:docPartPr>
      <w:docPartBody>
        <w:p w:rsidR="009D797B" w:rsidRDefault="004E5B0B">
          <w:pPr>
            <w:pStyle w:val="9E3516A1159540459CCEF9556D51EDF0"/>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docPartBody>
    </w:docPart>
    <w:docPart>
      <w:docPartPr>
        <w:name w:val="C7D01A05BEFC4BBA9C15870D3C14C21B"/>
        <w:category>
          <w:name w:val="General"/>
          <w:gallery w:val="placeholder"/>
        </w:category>
        <w:types>
          <w:type w:val="bbPlcHdr"/>
        </w:types>
        <w:behaviors>
          <w:behavior w:val="content"/>
        </w:behaviors>
        <w:guid w:val="{F9512560-533D-40DE-B903-95D5E8508264}"/>
      </w:docPartPr>
      <w:docPartBody>
        <w:p w:rsidR="009D797B" w:rsidRDefault="004E5B0B">
          <w:pPr>
            <w:pStyle w:val="C7D01A05BEFC4BBA9C15870D3C14C21B"/>
          </w:pPr>
          <w:r>
            <w:t>[Click here to add keywords.]</w:t>
          </w:r>
        </w:p>
      </w:docPartBody>
    </w:docPart>
    <w:docPart>
      <w:docPartPr>
        <w:name w:val="33DA9244192B4FEC9C171C5BDAA19973"/>
        <w:category>
          <w:name w:val="General"/>
          <w:gallery w:val="placeholder"/>
        </w:category>
        <w:types>
          <w:type w:val="bbPlcHdr"/>
        </w:types>
        <w:behaviors>
          <w:behavior w:val="content"/>
        </w:behaviors>
        <w:guid w:val="{3F2ADE30-B0F0-4DC6-A259-A79E740B40A3}"/>
      </w:docPartPr>
      <w:docPartBody>
        <w:p w:rsidR="009D797B" w:rsidRDefault="004E5B0B">
          <w:pPr>
            <w:pStyle w:val="33DA9244192B4FEC9C171C5BDAA19973"/>
          </w:pPr>
          <w:r>
            <w:t>[Title Here, up to 12 Words, on One to Two Lines]</w:t>
          </w:r>
        </w:p>
      </w:docPartBody>
    </w:docPart>
    <w:docPart>
      <w:docPartPr>
        <w:name w:val="421A5D0E410C42E68A9082AA0733A587"/>
        <w:category>
          <w:name w:val="General"/>
          <w:gallery w:val="placeholder"/>
        </w:category>
        <w:types>
          <w:type w:val="bbPlcHdr"/>
        </w:types>
        <w:behaviors>
          <w:behavior w:val="content"/>
        </w:behaviors>
        <w:guid w:val="{A5B0E680-CD51-4AE8-AA4F-4FB1201EFC99}"/>
      </w:docPartPr>
      <w:docPartBody>
        <w:p w:rsidR="009D797B" w:rsidRDefault="004E5B0B">
          <w:pPr>
            <w:pStyle w:val="421A5D0E410C42E68A9082AA0733A587"/>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50"/>
    <w:family w:val="auto"/>
    <w:pitch w:val="variable"/>
    <w:sig w:usb0="00000003" w:usb1="080E0000" w:usb2="00000010"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B0B"/>
    <w:rsid w:val="002161E3"/>
    <w:rsid w:val="004E5B0B"/>
    <w:rsid w:val="005B158B"/>
    <w:rsid w:val="009D7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C3911710684ABD8480ADDD1D298FEA">
    <w:name w:val="2EC3911710684ABD8480ADDD1D298FEA"/>
  </w:style>
  <w:style w:type="paragraph" w:customStyle="1" w:styleId="91631F305C7D434D928239098B60185B">
    <w:name w:val="91631F305C7D434D928239098B60185B"/>
  </w:style>
  <w:style w:type="paragraph" w:customStyle="1" w:styleId="319BA8E6AD7C41F1B402F8D9C599E13B">
    <w:name w:val="319BA8E6AD7C41F1B402F8D9C599E13B"/>
  </w:style>
  <w:style w:type="paragraph" w:customStyle="1" w:styleId="D614D3D8AD6A44FE95BDB3D59CE78190">
    <w:name w:val="D614D3D8AD6A44FE95BDB3D59CE78190"/>
  </w:style>
  <w:style w:type="paragraph" w:customStyle="1" w:styleId="D29751A65E734DE5BC8BECD2311959B0">
    <w:name w:val="D29751A65E734DE5BC8BECD2311959B0"/>
  </w:style>
  <w:style w:type="paragraph" w:customStyle="1" w:styleId="A56C7C04D8294D2190ED26D2FD7E70A1">
    <w:name w:val="A56C7C04D8294D2190ED26D2FD7E70A1"/>
  </w:style>
  <w:style w:type="character" w:styleId="Emphasis">
    <w:name w:val="Emphasis"/>
    <w:basedOn w:val="DefaultParagraphFont"/>
    <w:uiPriority w:val="4"/>
    <w:unhideWhenUsed/>
    <w:qFormat/>
    <w:rPr>
      <w:i/>
      <w:iCs/>
    </w:rPr>
  </w:style>
  <w:style w:type="paragraph" w:customStyle="1" w:styleId="9E3516A1159540459CCEF9556D51EDF0">
    <w:name w:val="9E3516A1159540459CCEF9556D51EDF0"/>
  </w:style>
  <w:style w:type="paragraph" w:customStyle="1" w:styleId="C7D01A05BEFC4BBA9C15870D3C14C21B">
    <w:name w:val="C7D01A05BEFC4BBA9C15870D3C14C21B"/>
  </w:style>
  <w:style w:type="paragraph" w:customStyle="1" w:styleId="33DA9244192B4FEC9C171C5BDAA19973">
    <w:name w:val="33DA9244192B4FEC9C171C5BDAA19973"/>
  </w:style>
  <w:style w:type="paragraph" w:customStyle="1" w:styleId="421A5D0E410C42E68A9082AA0733A587">
    <w:name w:val="421A5D0E410C42E68A9082AA0733A587"/>
  </w:style>
  <w:style w:type="paragraph" w:customStyle="1" w:styleId="1F81E93CE5C84C1EAC926000B21CDEA3">
    <w:name w:val="1F81E93CE5C84C1EAC926000B21CDEA3"/>
  </w:style>
  <w:style w:type="paragraph" w:customStyle="1" w:styleId="C8B41A9AF68246749017709C9ABB0B57">
    <w:name w:val="C8B41A9AF68246749017709C9ABB0B57"/>
  </w:style>
  <w:style w:type="paragraph" w:customStyle="1" w:styleId="CBEEEE7E89554D14B48D3F690EE009E7">
    <w:name w:val="CBEEEE7E89554D14B48D3F690EE009E7"/>
  </w:style>
  <w:style w:type="paragraph" w:customStyle="1" w:styleId="2E70A974CAA64056947AF999F524290D">
    <w:name w:val="2E70A974CAA64056947AF999F524290D"/>
  </w:style>
  <w:style w:type="paragraph" w:customStyle="1" w:styleId="00188C3D5FB245F892253BD66A3FB2F2">
    <w:name w:val="00188C3D5FB245F892253BD66A3FB2F2"/>
  </w:style>
  <w:style w:type="paragraph" w:customStyle="1" w:styleId="787965310B7048BDA6601998861661B9">
    <w:name w:val="787965310B7048BDA6601998861661B9"/>
  </w:style>
  <w:style w:type="paragraph" w:customStyle="1" w:styleId="DBB7AE51516643D39818FF220685700C">
    <w:name w:val="DBB7AE51516643D39818FF220685700C"/>
  </w:style>
  <w:style w:type="paragraph" w:customStyle="1" w:styleId="E286F1CDF56442B4A5A8A8A10EC7F83B">
    <w:name w:val="E286F1CDF56442B4A5A8A8A10EC7F83B"/>
  </w:style>
  <w:style w:type="paragraph" w:customStyle="1" w:styleId="04F72B2E58CB41408B722620184E6563">
    <w:name w:val="04F72B2E58CB41408B722620184E6563"/>
  </w:style>
  <w:style w:type="paragraph" w:customStyle="1" w:styleId="962488FD1C5F41DCB68D89A614A321F4">
    <w:name w:val="962488FD1C5F41DCB68D89A614A321F4"/>
  </w:style>
  <w:style w:type="paragraph" w:customStyle="1" w:styleId="CF4C035A4BC44AAEBD498A62496A365F">
    <w:name w:val="CF4C035A4BC44AAEBD498A62496A365F"/>
  </w:style>
  <w:style w:type="paragraph" w:customStyle="1" w:styleId="4A5C1A4455C84B518C275056D6C3F64E">
    <w:name w:val="4A5C1A4455C84B518C275056D6C3F64E"/>
  </w:style>
  <w:style w:type="paragraph" w:customStyle="1" w:styleId="27E743B994F04B119A3FAA315798378C">
    <w:name w:val="27E743B994F04B119A3FAA315798378C"/>
  </w:style>
  <w:style w:type="paragraph" w:customStyle="1" w:styleId="2F90DD5E26C944C0BC64ED13DF0B0E19">
    <w:name w:val="2F90DD5E26C944C0BC64ED13DF0B0E19"/>
  </w:style>
  <w:style w:type="paragraph" w:customStyle="1" w:styleId="EE359A68CF5E460392266175C03C43D0">
    <w:name w:val="EE359A68CF5E460392266175C03C43D0"/>
  </w:style>
  <w:style w:type="paragraph" w:customStyle="1" w:styleId="62E4746BB306457D958442C7E0A6E0B9">
    <w:name w:val="62E4746BB306457D958442C7E0A6E0B9"/>
  </w:style>
  <w:style w:type="paragraph" w:customStyle="1" w:styleId="E02A680B45724CB9BD8834EFA6812F7C">
    <w:name w:val="E02A680B45724CB9BD8834EFA6812F7C"/>
  </w:style>
  <w:style w:type="paragraph" w:customStyle="1" w:styleId="8E85107662BC48F08315C3C104E031BF">
    <w:name w:val="8E85107662BC48F08315C3C104E031BF"/>
  </w:style>
  <w:style w:type="paragraph" w:customStyle="1" w:styleId="58423669A2E6408580FDC73808496B92">
    <w:name w:val="58423669A2E6408580FDC73808496B92"/>
  </w:style>
  <w:style w:type="paragraph" w:customStyle="1" w:styleId="C8DD01BCAF7E4ADCB9632D57D88CA899">
    <w:name w:val="C8DD01BCAF7E4ADCB9632D57D88CA899"/>
  </w:style>
  <w:style w:type="paragraph" w:customStyle="1" w:styleId="0BCDF4F152E942A9815F8CD0824BB99A">
    <w:name w:val="0BCDF4F152E942A9815F8CD0824BB99A"/>
  </w:style>
  <w:style w:type="paragraph" w:customStyle="1" w:styleId="029749BEAF6F496CA517E3DF06E2EE44">
    <w:name w:val="029749BEAF6F496CA517E3DF06E2EE44"/>
  </w:style>
  <w:style w:type="paragraph" w:customStyle="1" w:styleId="9114623CEC3C45739D57F31EAD953758">
    <w:name w:val="9114623CEC3C45739D57F31EAD953758"/>
  </w:style>
  <w:style w:type="paragraph" w:customStyle="1" w:styleId="E94C3E4535FE4C7DB10EFC9138B1BAC4">
    <w:name w:val="E94C3E4535FE4C7DB10EFC9138B1BAC4"/>
  </w:style>
  <w:style w:type="paragraph" w:customStyle="1" w:styleId="1BCC3F98ED914BFE85C4D63158C842EB">
    <w:name w:val="1BCC3F98ED914BFE85C4D63158C842EB"/>
  </w:style>
  <w:style w:type="paragraph" w:customStyle="1" w:styleId="998EF77AD6BC4FDEB9B66D9000B16ECE">
    <w:name w:val="998EF77AD6BC4FDEB9B66D9000B16ECE"/>
  </w:style>
  <w:style w:type="paragraph" w:customStyle="1" w:styleId="1914AABA3E1B4B60A7E25034DBFC0839">
    <w:name w:val="1914AABA3E1B4B60A7E25034DBFC0839"/>
  </w:style>
  <w:style w:type="paragraph" w:customStyle="1" w:styleId="0FB90AC3F5C442E5BC6D12944CFC657C">
    <w:name w:val="0FB90AC3F5C442E5BC6D12944CFC657C"/>
  </w:style>
  <w:style w:type="paragraph" w:customStyle="1" w:styleId="EEAB0A1B5C754A86895917A577168848">
    <w:name w:val="EEAB0A1B5C754A86895917A577168848"/>
  </w:style>
  <w:style w:type="paragraph" w:customStyle="1" w:styleId="8184353553ED49A2A68A4968F7E54E35">
    <w:name w:val="8184353553ED49A2A68A4968F7E54E35"/>
  </w:style>
  <w:style w:type="paragraph" w:customStyle="1" w:styleId="00DFD12CCB2E47A6882A3E56D00ABBC9">
    <w:name w:val="00DFD12CCB2E47A6882A3E56D00ABBC9"/>
  </w:style>
  <w:style w:type="paragraph" w:customStyle="1" w:styleId="C44E238323404C418C5FC3BE8DA39DB2">
    <w:name w:val="C44E238323404C418C5FC3BE8DA39DB2"/>
  </w:style>
  <w:style w:type="paragraph" w:customStyle="1" w:styleId="55FF0CE08E13450A9F3000560D28ABD0">
    <w:name w:val="55FF0CE08E13450A9F3000560D28ABD0"/>
  </w:style>
  <w:style w:type="paragraph" w:customStyle="1" w:styleId="5BA8D55B102B43DFBB18A5503D3B48F5">
    <w:name w:val="5BA8D55B102B43DFBB18A5503D3B48F5"/>
  </w:style>
  <w:style w:type="paragraph" w:customStyle="1" w:styleId="1A1664B6835A4877A69C334ACB5CA806">
    <w:name w:val="1A1664B6835A4877A69C334ACB5CA806"/>
  </w:style>
  <w:style w:type="paragraph" w:customStyle="1" w:styleId="7AC6BCA522C24B9DB2A5FA51E2053AC9">
    <w:name w:val="7AC6BCA522C24B9DB2A5FA51E2053AC9"/>
  </w:style>
  <w:style w:type="paragraph" w:customStyle="1" w:styleId="EB8C3461A5E24848AAC58E7700778E17">
    <w:name w:val="EB8C3461A5E24848AAC58E7700778E17"/>
  </w:style>
  <w:style w:type="paragraph" w:customStyle="1" w:styleId="877630F88B4D4A439A996066D27EEFC0">
    <w:name w:val="877630F88B4D4A439A996066D27EEFC0"/>
  </w:style>
  <w:style w:type="paragraph" w:customStyle="1" w:styleId="D2C8035EB6C1407C923781550435B393">
    <w:name w:val="D2C8035EB6C1407C923781550435B393"/>
  </w:style>
  <w:style w:type="paragraph" w:customStyle="1" w:styleId="CD9121C2F8D341E8B979D2AEF8F07C95">
    <w:name w:val="CD9121C2F8D341E8B979D2AEF8F07C95"/>
  </w:style>
  <w:style w:type="paragraph" w:customStyle="1" w:styleId="65E1BE84102E408287A50B8E882FA0B0">
    <w:name w:val="65E1BE84102E408287A50B8E882FA0B0"/>
  </w:style>
  <w:style w:type="paragraph" w:customStyle="1" w:styleId="66AF262FC0EA4D8180E6C836A5755018">
    <w:name w:val="66AF262FC0EA4D8180E6C836A5755018"/>
  </w:style>
  <w:style w:type="paragraph" w:customStyle="1" w:styleId="B26F247F76CC402981E3A6AE8149E753">
    <w:name w:val="B26F247F76CC402981E3A6AE8149E753"/>
  </w:style>
  <w:style w:type="paragraph" w:customStyle="1" w:styleId="412524515C59412695B81F5E431043A3">
    <w:name w:val="412524515C59412695B81F5E431043A3"/>
  </w:style>
  <w:style w:type="paragraph" w:customStyle="1" w:styleId="E07D2D5E5E274633B5042A01EC167366">
    <w:name w:val="E07D2D5E5E274633B5042A01EC167366"/>
  </w:style>
  <w:style w:type="paragraph" w:customStyle="1" w:styleId="E1BADB3CFA264631971DECF19B1ADA31">
    <w:name w:val="E1BADB3CFA264631971DECF19B1ADA31"/>
  </w:style>
  <w:style w:type="paragraph" w:customStyle="1" w:styleId="F51223816E724238A4B8A89FBFDBD18D">
    <w:name w:val="F51223816E724238A4B8A89FBFDBD18D"/>
  </w:style>
  <w:style w:type="paragraph" w:customStyle="1" w:styleId="44071801336C4C09AA79E6AEDF307C72">
    <w:name w:val="44071801336C4C09AA79E6AEDF307C72"/>
  </w:style>
  <w:style w:type="paragraph" w:customStyle="1" w:styleId="568BDDCB1DD94A2C8F8C8E71DC0D9737">
    <w:name w:val="568BDDCB1DD94A2C8F8C8E71DC0D9737"/>
  </w:style>
  <w:style w:type="paragraph" w:customStyle="1" w:styleId="80355D0F460F4CCA833B8ACEC0A132F5">
    <w:name w:val="80355D0F460F4CCA833B8ACEC0A132F5"/>
  </w:style>
  <w:style w:type="paragraph" w:customStyle="1" w:styleId="59744331BE4147C6964B4FDC0C1618D7">
    <w:name w:val="59744331BE4147C6964B4FDC0C1618D7"/>
  </w:style>
  <w:style w:type="paragraph" w:customStyle="1" w:styleId="401A48A882154167BC4C684C8B96326E">
    <w:name w:val="401A48A882154167BC4C684C8B96326E"/>
  </w:style>
  <w:style w:type="paragraph" w:customStyle="1" w:styleId="608BD0A0925E451E9F18635524EC8475">
    <w:name w:val="608BD0A0925E451E9F18635524EC847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C3911710684ABD8480ADDD1D298FEA">
    <w:name w:val="2EC3911710684ABD8480ADDD1D298FEA"/>
  </w:style>
  <w:style w:type="paragraph" w:customStyle="1" w:styleId="91631F305C7D434D928239098B60185B">
    <w:name w:val="91631F305C7D434D928239098B60185B"/>
  </w:style>
  <w:style w:type="paragraph" w:customStyle="1" w:styleId="319BA8E6AD7C41F1B402F8D9C599E13B">
    <w:name w:val="319BA8E6AD7C41F1B402F8D9C599E13B"/>
  </w:style>
  <w:style w:type="paragraph" w:customStyle="1" w:styleId="D614D3D8AD6A44FE95BDB3D59CE78190">
    <w:name w:val="D614D3D8AD6A44FE95BDB3D59CE78190"/>
  </w:style>
  <w:style w:type="paragraph" w:customStyle="1" w:styleId="D29751A65E734DE5BC8BECD2311959B0">
    <w:name w:val="D29751A65E734DE5BC8BECD2311959B0"/>
  </w:style>
  <w:style w:type="paragraph" w:customStyle="1" w:styleId="A56C7C04D8294D2190ED26D2FD7E70A1">
    <w:name w:val="A56C7C04D8294D2190ED26D2FD7E70A1"/>
  </w:style>
  <w:style w:type="character" w:styleId="Emphasis">
    <w:name w:val="Emphasis"/>
    <w:basedOn w:val="DefaultParagraphFont"/>
    <w:uiPriority w:val="4"/>
    <w:unhideWhenUsed/>
    <w:qFormat/>
    <w:rPr>
      <w:i/>
      <w:iCs/>
    </w:rPr>
  </w:style>
  <w:style w:type="paragraph" w:customStyle="1" w:styleId="9E3516A1159540459CCEF9556D51EDF0">
    <w:name w:val="9E3516A1159540459CCEF9556D51EDF0"/>
  </w:style>
  <w:style w:type="paragraph" w:customStyle="1" w:styleId="C7D01A05BEFC4BBA9C15870D3C14C21B">
    <w:name w:val="C7D01A05BEFC4BBA9C15870D3C14C21B"/>
  </w:style>
  <w:style w:type="paragraph" w:customStyle="1" w:styleId="33DA9244192B4FEC9C171C5BDAA19973">
    <w:name w:val="33DA9244192B4FEC9C171C5BDAA19973"/>
  </w:style>
  <w:style w:type="paragraph" w:customStyle="1" w:styleId="421A5D0E410C42E68A9082AA0733A587">
    <w:name w:val="421A5D0E410C42E68A9082AA0733A587"/>
  </w:style>
  <w:style w:type="paragraph" w:customStyle="1" w:styleId="1F81E93CE5C84C1EAC926000B21CDEA3">
    <w:name w:val="1F81E93CE5C84C1EAC926000B21CDEA3"/>
  </w:style>
  <w:style w:type="paragraph" w:customStyle="1" w:styleId="C8B41A9AF68246749017709C9ABB0B57">
    <w:name w:val="C8B41A9AF68246749017709C9ABB0B57"/>
  </w:style>
  <w:style w:type="paragraph" w:customStyle="1" w:styleId="CBEEEE7E89554D14B48D3F690EE009E7">
    <w:name w:val="CBEEEE7E89554D14B48D3F690EE009E7"/>
  </w:style>
  <w:style w:type="paragraph" w:customStyle="1" w:styleId="2E70A974CAA64056947AF999F524290D">
    <w:name w:val="2E70A974CAA64056947AF999F524290D"/>
  </w:style>
  <w:style w:type="paragraph" w:customStyle="1" w:styleId="00188C3D5FB245F892253BD66A3FB2F2">
    <w:name w:val="00188C3D5FB245F892253BD66A3FB2F2"/>
  </w:style>
  <w:style w:type="paragraph" w:customStyle="1" w:styleId="787965310B7048BDA6601998861661B9">
    <w:name w:val="787965310B7048BDA6601998861661B9"/>
  </w:style>
  <w:style w:type="paragraph" w:customStyle="1" w:styleId="DBB7AE51516643D39818FF220685700C">
    <w:name w:val="DBB7AE51516643D39818FF220685700C"/>
  </w:style>
  <w:style w:type="paragraph" w:customStyle="1" w:styleId="E286F1CDF56442B4A5A8A8A10EC7F83B">
    <w:name w:val="E286F1CDF56442B4A5A8A8A10EC7F83B"/>
  </w:style>
  <w:style w:type="paragraph" w:customStyle="1" w:styleId="04F72B2E58CB41408B722620184E6563">
    <w:name w:val="04F72B2E58CB41408B722620184E6563"/>
  </w:style>
  <w:style w:type="paragraph" w:customStyle="1" w:styleId="962488FD1C5F41DCB68D89A614A321F4">
    <w:name w:val="962488FD1C5F41DCB68D89A614A321F4"/>
  </w:style>
  <w:style w:type="paragraph" w:customStyle="1" w:styleId="CF4C035A4BC44AAEBD498A62496A365F">
    <w:name w:val="CF4C035A4BC44AAEBD498A62496A365F"/>
  </w:style>
  <w:style w:type="paragraph" w:customStyle="1" w:styleId="4A5C1A4455C84B518C275056D6C3F64E">
    <w:name w:val="4A5C1A4455C84B518C275056D6C3F64E"/>
  </w:style>
  <w:style w:type="paragraph" w:customStyle="1" w:styleId="27E743B994F04B119A3FAA315798378C">
    <w:name w:val="27E743B994F04B119A3FAA315798378C"/>
  </w:style>
  <w:style w:type="paragraph" w:customStyle="1" w:styleId="2F90DD5E26C944C0BC64ED13DF0B0E19">
    <w:name w:val="2F90DD5E26C944C0BC64ED13DF0B0E19"/>
  </w:style>
  <w:style w:type="paragraph" w:customStyle="1" w:styleId="EE359A68CF5E460392266175C03C43D0">
    <w:name w:val="EE359A68CF5E460392266175C03C43D0"/>
  </w:style>
  <w:style w:type="paragraph" w:customStyle="1" w:styleId="62E4746BB306457D958442C7E0A6E0B9">
    <w:name w:val="62E4746BB306457D958442C7E0A6E0B9"/>
  </w:style>
  <w:style w:type="paragraph" w:customStyle="1" w:styleId="E02A680B45724CB9BD8834EFA6812F7C">
    <w:name w:val="E02A680B45724CB9BD8834EFA6812F7C"/>
  </w:style>
  <w:style w:type="paragraph" w:customStyle="1" w:styleId="8E85107662BC48F08315C3C104E031BF">
    <w:name w:val="8E85107662BC48F08315C3C104E031BF"/>
  </w:style>
  <w:style w:type="paragraph" w:customStyle="1" w:styleId="58423669A2E6408580FDC73808496B92">
    <w:name w:val="58423669A2E6408580FDC73808496B92"/>
  </w:style>
  <w:style w:type="paragraph" w:customStyle="1" w:styleId="C8DD01BCAF7E4ADCB9632D57D88CA899">
    <w:name w:val="C8DD01BCAF7E4ADCB9632D57D88CA899"/>
  </w:style>
  <w:style w:type="paragraph" w:customStyle="1" w:styleId="0BCDF4F152E942A9815F8CD0824BB99A">
    <w:name w:val="0BCDF4F152E942A9815F8CD0824BB99A"/>
  </w:style>
  <w:style w:type="paragraph" w:customStyle="1" w:styleId="029749BEAF6F496CA517E3DF06E2EE44">
    <w:name w:val="029749BEAF6F496CA517E3DF06E2EE44"/>
  </w:style>
  <w:style w:type="paragraph" w:customStyle="1" w:styleId="9114623CEC3C45739D57F31EAD953758">
    <w:name w:val="9114623CEC3C45739D57F31EAD953758"/>
  </w:style>
  <w:style w:type="paragraph" w:customStyle="1" w:styleId="E94C3E4535FE4C7DB10EFC9138B1BAC4">
    <w:name w:val="E94C3E4535FE4C7DB10EFC9138B1BAC4"/>
  </w:style>
  <w:style w:type="paragraph" w:customStyle="1" w:styleId="1BCC3F98ED914BFE85C4D63158C842EB">
    <w:name w:val="1BCC3F98ED914BFE85C4D63158C842EB"/>
  </w:style>
  <w:style w:type="paragraph" w:customStyle="1" w:styleId="998EF77AD6BC4FDEB9B66D9000B16ECE">
    <w:name w:val="998EF77AD6BC4FDEB9B66D9000B16ECE"/>
  </w:style>
  <w:style w:type="paragraph" w:customStyle="1" w:styleId="1914AABA3E1B4B60A7E25034DBFC0839">
    <w:name w:val="1914AABA3E1B4B60A7E25034DBFC0839"/>
  </w:style>
  <w:style w:type="paragraph" w:customStyle="1" w:styleId="0FB90AC3F5C442E5BC6D12944CFC657C">
    <w:name w:val="0FB90AC3F5C442E5BC6D12944CFC657C"/>
  </w:style>
  <w:style w:type="paragraph" w:customStyle="1" w:styleId="EEAB0A1B5C754A86895917A577168848">
    <w:name w:val="EEAB0A1B5C754A86895917A577168848"/>
  </w:style>
  <w:style w:type="paragraph" w:customStyle="1" w:styleId="8184353553ED49A2A68A4968F7E54E35">
    <w:name w:val="8184353553ED49A2A68A4968F7E54E35"/>
  </w:style>
  <w:style w:type="paragraph" w:customStyle="1" w:styleId="00DFD12CCB2E47A6882A3E56D00ABBC9">
    <w:name w:val="00DFD12CCB2E47A6882A3E56D00ABBC9"/>
  </w:style>
  <w:style w:type="paragraph" w:customStyle="1" w:styleId="C44E238323404C418C5FC3BE8DA39DB2">
    <w:name w:val="C44E238323404C418C5FC3BE8DA39DB2"/>
  </w:style>
  <w:style w:type="paragraph" w:customStyle="1" w:styleId="55FF0CE08E13450A9F3000560D28ABD0">
    <w:name w:val="55FF0CE08E13450A9F3000560D28ABD0"/>
  </w:style>
  <w:style w:type="paragraph" w:customStyle="1" w:styleId="5BA8D55B102B43DFBB18A5503D3B48F5">
    <w:name w:val="5BA8D55B102B43DFBB18A5503D3B48F5"/>
  </w:style>
  <w:style w:type="paragraph" w:customStyle="1" w:styleId="1A1664B6835A4877A69C334ACB5CA806">
    <w:name w:val="1A1664B6835A4877A69C334ACB5CA806"/>
  </w:style>
  <w:style w:type="paragraph" w:customStyle="1" w:styleId="7AC6BCA522C24B9DB2A5FA51E2053AC9">
    <w:name w:val="7AC6BCA522C24B9DB2A5FA51E2053AC9"/>
  </w:style>
  <w:style w:type="paragraph" w:customStyle="1" w:styleId="EB8C3461A5E24848AAC58E7700778E17">
    <w:name w:val="EB8C3461A5E24848AAC58E7700778E17"/>
  </w:style>
  <w:style w:type="paragraph" w:customStyle="1" w:styleId="877630F88B4D4A439A996066D27EEFC0">
    <w:name w:val="877630F88B4D4A439A996066D27EEFC0"/>
  </w:style>
  <w:style w:type="paragraph" w:customStyle="1" w:styleId="D2C8035EB6C1407C923781550435B393">
    <w:name w:val="D2C8035EB6C1407C923781550435B393"/>
  </w:style>
  <w:style w:type="paragraph" w:customStyle="1" w:styleId="CD9121C2F8D341E8B979D2AEF8F07C95">
    <w:name w:val="CD9121C2F8D341E8B979D2AEF8F07C95"/>
  </w:style>
  <w:style w:type="paragraph" w:customStyle="1" w:styleId="65E1BE84102E408287A50B8E882FA0B0">
    <w:name w:val="65E1BE84102E408287A50B8E882FA0B0"/>
  </w:style>
  <w:style w:type="paragraph" w:customStyle="1" w:styleId="66AF262FC0EA4D8180E6C836A5755018">
    <w:name w:val="66AF262FC0EA4D8180E6C836A5755018"/>
  </w:style>
  <w:style w:type="paragraph" w:customStyle="1" w:styleId="B26F247F76CC402981E3A6AE8149E753">
    <w:name w:val="B26F247F76CC402981E3A6AE8149E753"/>
  </w:style>
  <w:style w:type="paragraph" w:customStyle="1" w:styleId="412524515C59412695B81F5E431043A3">
    <w:name w:val="412524515C59412695B81F5E431043A3"/>
  </w:style>
  <w:style w:type="paragraph" w:customStyle="1" w:styleId="E07D2D5E5E274633B5042A01EC167366">
    <w:name w:val="E07D2D5E5E274633B5042A01EC167366"/>
  </w:style>
  <w:style w:type="paragraph" w:customStyle="1" w:styleId="E1BADB3CFA264631971DECF19B1ADA31">
    <w:name w:val="E1BADB3CFA264631971DECF19B1ADA31"/>
  </w:style>
  <w:style w:type="paragraph" w:customStyle="1" w:styleId="F51223816E724238A4B8A89FBFDBD18D">
    <w:name w:val="F51223816E724238A4B8A89FBFDBD18D"/>
  </w:style>
  <w:style w:type="paragraph" w:customStyle="1" w:styleId="44071801336C4C09AA79E6AEDF307C72">
    <w:name w:val="44071801336C4C09AA79E6AEDF307C72"/>
  </w:style>
  <w:style w:type="paragraph" w:customStyle="1" w:styleId="568BDDCB1DD94A2C8F8C8E71DC0D9737">
    <w:name w:val="568BDDCB1DD94A2C8F8C8E71DC0D9737"/>
  </w:style>
  <w:style w:type="paragraph" w:customStyle="1" w:styleId="80355D0F460F4CCA833B8ACEC0A132F5">
    <w:name w:val="80355D0F460F4CCA833B8ACEC0A132F5"/>
  </w:style>
  <w:style w:type="paragraph" w:customStyle="1" w:styleId="59744331BE4147C6964B4FDC0C1618D7">
    <w:name w:val="59744331BE4147C6964B4FDC0C1618D7"/>
  </w:style>
  <w:style w:type="paragraph" w:customStyle="1" w:styleId="401A48A882154167BC4C684C8B96326E">
    <w:name w:val="401A48A882154167BC4C684C8B96326E"/>
  </w:style>
  <w:style w:type="paragraph" w:customStyle="1" w:styleId="608BD0A0925E451E9F18635524EC8475">
    <w:name w:val="608BD0A0925E451E9F18635524EC8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EXAMPLE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FD71C3-561D-4140-A85C-5C6711F49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\Users\jmusgrave1\AppData\Roaming\Microsoft\Templates\APA style report (6th edition).dotx</Template>
  <TotalTime>8</TotalTime>
  <Pages>6</Pages>
  <Words>433</Words>
  <Characters>2472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Journal Article Critique of</vt:lpstr>
    </vt:vector>
  </TitlesOfParts>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Article Critique of</dc:title>
  <dc:subject/>
  <dc:creator>Jon Musgrave</dc:creator>
  <cp:keywords/>
  <dc:description/>
  <cp:lastModifiedBy>ماجده محمد الصفواني</cp:lastModifiedBy>
  <cp:revision>4</cp:revision>
  <dcterms:created xsi:type="dcterms:W3CDTF">2017-03-09T15:27:00Z</dcterms:created>
  <dcterms:modified xsi:type="dcterms:W3CDTF">2018-04-09T01:13:00Z</dcterms:modified>
</cp:coreProperties>
</file>